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9372F1" w:rsidRPr="0084664C" w:rsidRDefault="009372F1" w:rsidP="001578EC">
      <w:pPr>
        <w:widowControl w:val="0"/>
        <w:tabs>
          <w:tab w:val="left" w:pos="1289"/>
        </w:tabs>
        <w:spacing w:before="71"/>
        <w:rPr>
          <w:rFonts w:ascii="Times New Roman" w:hAnsi="Times New Roman"/>
          <w:sz w:val="22"/>
          <w:szCs w:val="22"/>
        </w:rPr>
      </w:pPr>
      <w:bookmarkStart w:id="0" w:name="_Hlk22725520"/>
      <w:bookmarkStart w:id="1" w:name="_Hlk534723300"/>
    </w:p>
    <w:p w14:paraId="714A470E" w14:textId="77777777" w:rsidR="00607385" w:rsidRPr="00916085" w:rsidRDefault="00607385" w:rsidP="00607385">
      <w:pPr>
        <w:widowControl w:val="0"/>
        <w:tabs>
          <w:tab w:val="left" w:pos="1289"/>
        </w:tabs>
        <w:spacing w:before="71"/>
        <w:jc w:val="center"/>
        <w:rPr>
          <w:rFonts w:ascii="Times New Roman" w:hAnsi="Times New Roman"/>
          <w:sz w:val="22"/>
          <w:szCs w:val="22"/>
        </w:rPr>
      </w:pPr>
      <w:r w:rsidRPr="00916085">
        <w:rPr>
          <w:rFonts w:ascii="Times New Roman" w:hAnsi="Times New Roman"/>
          <w:sz w:val="22"/>
          <w:szCs w:val="22"/>
        </w:rPr>
        <w:t>MAUI / LĀNA’I ISLANDS BURIAL COUNCIL</w:t>
      </w:r>
    </w:p>
    <w:p w14:paraId="53CE6E9C" w14:textId="77777777" w:rsidR="00607385" w:rsidRPr="00916085" w:rsidRDefault="00607385" w:rsidP="00607385">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 xml:space="preserve">        </w:t>
      </w:r>
      <w:r>
        <w:rPr>
          <w:rFonts w:ascii="Times New Roman" w:hAnsi="Times New Roman"/>
          <w:sz w:val="22"/>
          <w:szCs w:val="22"/>
        </w:rPr>
        <w:t xml:space="preserve">DRAFT </w:t>
      </w:r>
      <w:r w:rsidRPr="00916085">
        <w:rPr>
          <w:rFonts w:ascii="Times New Roman" w:hAnsi="Times New Roman"/>
          <w:sz w:val="22"/>
          <w:szCs w:val="22"/>
        </w:rPr>
        <w:t xml:space="preserve">MEETING MINUTES </w:t>
      </w:r>
    </w:p>
    <w:p w14:paraId="0A37501D" w14:textId="77777777" w:rsidR="00607385" w:rsidRPr="00916085" w:rsidRDefault="00607385" w:rsidP="00607385">
      <w:pPr>
        <w:widowControl w:val="0"/>
        <w:tabs>
          <w:tab w:val="left" w:pos="1289"/>
        </w:tabs>
        <w:spacing w:before="71"/>
        <w:rPr>
          <w:rFonts w:ascii="Times New Roman" w:hAnsi="Times New Roman"/>
          <w:sz w:val="22"/>
          <w:szCs w:val="22"/>
        </w:rPr>
      </w:pPr>
    </w:p>
    <w:p w14:paraId="035B1969" w14:textId="3046C17A" w:rsidR="00607385" w:rsidRPr="00E059A3" w:rsidRDefault="00607385" w:rsidP="00E059A3">
      <w:pPr>
        <w:jc w:val="left"/>
        <w:rPr>
          <w:rFonts w:ascii="Times New Roman" w:hAnsi="Times New Roman"/>
          <w:b/>
          <w:szCs w:val="24"/>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DATE:</w:t>
      </w:r>
      <w:r w:rsidRPr="00916085">
        <w:rPr>
          <w:rFonts w:ascii="Times New Roman" w:hAnsi="Times New Roman"/>
          <w:sz w:val="22"/>
          <w:szCs w:val="22"/>
        </w:rPr>
        <w:tab/>
      </w:r>
      <w:r w:rsidRPr="00916085">
        <w:rPr>
          <w:rFonts w:ascii="Times New Roman" w:hAnsi="Times New Roman"/>
          <w:sz w:val="22"/>
          <w:szCs w:val="22"/>
        </w:rPr>
        <w:tab/>
      </w:r>
      <w:r w:rsidR="00E059A3" w:rsidRPr="00C15E27">
        <w:rPr>
          <w:rFonts w:ascii="Times New Roman" w:hAnsi="Times New Roman"/>
          <w:bCs/>
          <w:szCs w:val="24"/>
        </w:rPr>
        <w:t>Wednesday, September 30, 2020</w:t>
      </w:r>
      <w:r w:rsidRPr="00C15E27">
        <w:rPr>
          <w:rFonts w:ascii="Times New Roman" w:hAnsi="Times New Roman"/>
          <w:bCs/>
          <w:sz w:val="22"/>
          <w:szCs w:val="22"/>
        </w:rPr>
        <w:tab/>
      </w:r>
    </w:p>
    <w:p w14:paraId="520B8933" w14:textId="6519C505" w:rsidR="00607385" w:rsidRPr="00916085" w:rsidRDefault="00607385" w:rsidP="00607385">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TIME:</w:t>
      </w:r>
      <w:r w:rsidRPr="00916085">
        <w:rPr>
          <w:rFonts w:ascii="Times New Roman" w:hAnsi="Times New Roman"/>
          <w:sz w:val="22"/>
          <w:szCs w:val="22"/>
        </w:rPr>
        <w:tab/>
      </w:r>
      <w:r w:rsidRPr="00916085">
        <w:rPr>
          <w:rFonts w:ascii="Times New Roman" w:hAnsi="Times New Roman"/>
          <w:sz w:val="22"/>
          <w:szCs w:val="22"/>
        </w:rPr>
        <w:tab/>
      </w:r>
      <w:r w:rsidR="00E059A3">
        <w:rPr>
          <w:rFonts w:ascii="Times New Roman" w:hAnsi="Times New Roman"/>
          <w:sz w:val="22"/>
          <w:szCs w:val="22"/>
        </w:rPr>
        <w:t xml:space="preserve">9:30 </w:t>
      </w:r>
      <w:r w:rsidRPr="00916085">
        <w:rPr>
          <w:rFonts w:ascii="Times New Roman" w:hAnsi="Times New Roman"/>
          <w:sz w:val="22"/>
          <w:szCs w:val="22"/>
        </w:rPr>
        <w:t>AM</w:t>
      </w:r>
    </w:p>
    <w:p w14:paraId="55799467" w14:textId="351952A3" w:rsidR="004B7B62" w:rsidRDefault="00607385" w:rsidP="00495B60">
      <w:pPr>
        <w:widowControl w:val="0"/>
        <w:tabs>
          <w:tab w:val="left" w:pos="1289"/>
        </w:tabs>
        <w:spacing w:before="71"/>
        <w:rPr>
          <w:rFonts w:ascii="Times New Roman" w:hAnsi="Times New Roman"/>
          <w:sz w:val="22"/>
          <w:szCs w:val="22"/>
        </w:rPr>
      </w:pP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r>
      <w:r w:rsidRPr="00916085">
        <w:rPr>
          <w:rFonts w:ascii="Times New Roman" w:hAnsi="Times New Roman"/>
          <w:sz w:val="22"/>
          <w:szCs w:val="22"/>
        </w:rPr>
        <w:tab/>
        <w:t>PLACE:</w:t>
      </w:r>
      <w:r w:rsidRPr="00916085">
        <w:rPr>
          <w:rFonts w:ascii="Times New Roman" w:hAnsi="Times New Roman"/>
          <w:sz w:val="22"/>
          <w:szCs w:val="22"/>
        </w:rPr>
        <w:tab/>
      </w:r>
      <w:r w:rsidR="00495B60">
        <w:rPr>
          <w:rFonts w:ascii="Times New Roman" w:hAnsi="Times New Roman"/>
          <w:sz w:val="22"/>
          <w:szCs w:val="22"/>
        </w:rPr>
        <w:t>Zoom</w:t>
      </w:r>
    </w:p>
    <w:p w14:paraId="07A0DF4D" w14:textId="77777777" w:rsidR="00495B60" w:rsidRDefault="00495B60" w:rsidP="00495B60">
      <w:pPr>
        <w:ind w:left="2880"/>
        <w:jc w:val="left"/>
        <w:rPr>
          <w:rFonts w:ascii="Times New Roman" w:hAnsi="Times New Roman"/>
          <w:b/>
          <w:szCs w:val="2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bookmarkEnd w:id="0"/>
    <w:p w14:paraId="32B6B157" w14:textId="77777777" w:rsidR="00E059A3" w:rsidRPr="00202E01" w:rsidRDefault="00E059A3" w:rsidP="00E059A3">
      <w:pPr>
        <w:rPr>
          <w:rFonts w:ascii="Times New Roman" w:hAnsi="Times New Roman"/>
          <w:sz w:val="22"/>
        </w:rPr>
      </w:pPr>
      <w:r w:rsidRPr="00202E01">
        <w:rPr>
          <w:rFonts w:ascii="Times New Roman" w:hAnsi="Times New Roman"/>
        </w:rPr>
        <w:fldChar w:fldCharType="begin"/>
      </w:r>
      <w:r w:rsidRPr="00202E01">
        <w:rPr>
          <w:rFonts w:ascii="Times New Roman" w:hAnsi="Times New Roman"/>
        </w:rPr>
        <w:instrText xml:space="preserve"> HYPERLINK "https://us02web.zoom.us/j/82565657604?pwd=Z09EZHp0NUhaTU1DWk44ZW9kUDVNdz09" </w:instrText>
      </w:r>
      <w:r w:rsidRPr="00202E01">
        <w:rPr>
          <w:rFonts w:ascii="Times New Roman" w:hAnsi="Times New Roman"/>
        </w:rPr>
        <w:fldChar w:fldCharType="separate"/>
      </w:r>
      <w:r w:rsidRPr="00202E01">
        <w:rPr>
          <w:rStyle w:val="Hyperlink"/>
          <w:rFonts w:ascii="Times New Roman" w:hAnsi="Times New Roman"/>
        </w:rPr>
        <w:t>https://us02web.zoom.us/j/82565657604?pwd=Z09EZHp0NUhaTU1DWk44ZW9kUDVNdz09</w:t>
      </w:r>
      <w:r w:rsidRPr="00202E01">
        <w:rPr>
          <w:rFonts w:ascii="Times New Roman" w:hAnsi="Times New Roman"/>
        </w:rPr>
        <w:fldChar w:fldCharType="end"/>
      </w:r>
    </w:p>
    <w:p w14:paraId="25BE3850" w14:textId="77777777" w:rsidR="00E059A3" w:rsidRPr="00202E01" w:rsidRDefault="00E059A3" w:rsidP="00E059A3">
      <w:pPr>
        <w:rPr>
          <w:rFonts w:ascii="Times New Roman" w:hAnsi="Times New Roman"/>
        </w:rPr>
      </w:pPr>
    </w:p>
    <w:p w14:paraId="0D832983" w14:textId="77777777" w:rsidR="00E059A3" w:rsidRPr="00202E01" w:rsidRDefault="00E059A3" w:rsidP="00E059A3">
      <w:pPr>
        <w:jc w:val="center"/>
        <w:rPr>
          <w:rFonts w:ascii="Times New Roman" w:hAnsi="Times New Roman"/>
        </w:rPr>
      </w:pPr>
      <w:r w:rsidRPr="00202E01">
        <w:rPr>
          <w:rFonts w:ascii="Times New Roman" w:hAnsi="Times New Roman"/>
        </w:rPr>
        <w:t>Meeting ID: 825 6565 7604</w:t>
      </w:r>
    </w:p>
    <w:p w14:paraId="7BDC2EE6" w14:textId="77777777" w:rsidR="00E059A3" w:rsidRPr="00202E01" w:rsidRDefault="00E059A3" w:rsidP="00E059A3">
      <w:pPr>
        <w:jc w:val="center"/>
        <w:rPr>
          <w:rFonts w:ascii="Times New Roman" w:hAnsi="Times New Roman"/>
        </w:rPr>
      </w:pPr>
      <w:r w:rsidRPr="00202E01">
        <w:rPr>
          <w:rFonts w:ascii="Times New Roman" w:hAnsi="Times New Roman"/>
        </w:rPr>
        <w:t>Passcode: 0P9J1u</w:t>
      </w:r>
    </w:p>
    <w:p w14:paraId="4900231E" w14:textId="77777777" w:rsidR="00E059A3" w:rsidRPr="00FD0F79" w:rsidRDefault="00E059A3" w:rsidP="00E059A3">
      <w:pPr>
        <w:jc w:val="left"/>
        <w:rPr>
          <w:rFonts w:ascii="Times New Roman" w:hAnsi="Times New Roman"/>
          <w:b/>
          <w:szCs w:val="24"/>
        </w:rPr>
      </w:pPr>
    </w:p>
    <w:p w14:paraId="5DAB6C7B" w14:textId="77777777" w:rsidR="001578EC" w:rsidRDefault="001578EC" w:rsidP="00495B60">
      <w:pPr>
        <w:widowControl w:val="0"/>
        <w:tabs>
          <w:tab w:val="left" w:pos="1289"/>
        </w:tabs>
        <w:spacing w:before="71"/>
        <w:rPr>
          <w:rFonts w:ascii="Times New Roman" w:hAnsi="Times New Roman"/>
          <w:sz w:val="22"/>
          <w:szCs w:val="22"/>
        </w:rPr>
      </w:pPr>
    </w:p>
    <w:bookmarkEnd w:id="1"/>
    <w:p w14:paraId="0C505565" w14:textId="77777777" w:rsidR="00E059A3" w:rsidRDefault="00E059A3" w:rsidP="00E059A3">
      <w:r>
        <w:t>Call to order at 9:36 AM</w:t>
      </w:r>
    </w:p>
    <w:p w14:paraId="00E8A93C" w14:textId="77777777" w:rsidR="00E059A3" w:rsidRDefault="00E059A3" w:rsidP="00E059A3"/>
    <w:p w14:paraId="78B11658" w14:textId="77777777" w:rsidR="00E059A3" w:rsidRDefault="00E059A3" w:rsidP="00E059A3">
      <w:r>
        <w:t xml:space="preserve">Chair Dane Maxwell: Housekeeping rules: will be changing testimony time limit from 3 minutes to two minutes with 30 second warning to help get through the long agenda and microphone will be muted at 2 minutes. Everyone please </w:t>
      </w:r>
      <w:proofErr w:type="gramStart"/>
      <w:r>
        <w:t>remain</w:t>
      </w:r>
      <w:proofErr w:type="gramEnd"/>
      <w:r>
        <w:t xml:space="preserve"> cordial. </w:t>
      </w:r>
    </w:p>
    <w:p w14:paraId="3CB32CF9" w14:textId="77777777" w:rsidR="00E059A3" w:rsidRDefault="00E059A3" w:rsidP="00E059A3"/>
    <w:p w14:paraId="40D12D57" w14:textId="77777777" w:rsidR="00E059A3" w:rsidRDefault="00E059A3" w:rsidP="00E059A3">
      <w:r>
        <w:t xml:space="preserve">Roll call: </w:t>
      </w:r>
    </w:p>
    <w:p w14:paraId="33C53720" w14:textId="77777777" w:rsidR="00E059A3" w:rsidRDefault="00E059A3" w:rsidP="00E059A3">
      <w:r>
        <w:t>Chair Dane Maxwell</w:t>
      </w:r>
    </w:p>
    <w:p w14:paraId="2FE09C45" w14:textId="77777777" w:rsidR="00E059A3" w:rsidRDefault="00E059A3" w:rsidP="00E059A3">
      <w:r>
        <w:t>Kyle Nakanelua</w:t>
      </w:r>
    </w:p>
    <w:p w14:paraId="56D7CE25" w14:textId="77777777" w:rsidR="00E059A3" w:rsidRPr="00A43E98" w:rsidRDefault="00E059A3" w:rsidP="00E059A3">
      <w:pPr>
        <w:rPr>
          <w:highlight w:val="white"/>
        </w:rPr>
      </w:pPr>
      <w:r w:rsidRPr="00A43E98">
        <w:rPr>
          <w:color w:val="333333"/>
          <w:shd w:val="clear" w:color="auto" w:fill="FFFFFF"/>
        </w:rPr>
        <w:t>Kaheleonalani Dukelow</w:t>
      </w:r>
    </w:p>
    <w:p w14:paraId="300C3B6E" w14:textId="436B452A" w:rsidR="00E059A3" w:rsidRDefault="00E059A3" w:rsidP="00E059A3">
      <w:r>
        <w:t>Iris Pe</w:t>
      </w:r>
      <w:r w:rsidR="00E9778E">
        <w:t>ʻ</w:t>
      </w:r>
      <w:r>
        <w:t>elua</w:t>
      </w:r>
    </w:p>
    <w:p w14:paraId="6050CA91" w14:textId="77777777" w:rsidR="00E059A3" w:rsidRDefault="00E059A3" w:rsidP="00E059A3">
      <w:r>
        <w:t>Scott Fisher</w:t>
      </w:r>
    </w:p>
    <w:p w14:paraId="16781430" w14:textId="77777777" w:rsidR="00E059A3" w:rsidRDefault="00E059A3" w:rsidP="00E059A3">
      <w:r>
        <w:t>[Johanna Kamaunu joins later, not present at roll call]</w:t>
      </w:r>
    </w:p>
    <w:p w14:paraId="17AB446A" w14:textId="77777777" w:rsidR="00E059A3" w:rsidRDefault="00E059A3" w:rsidP="00E059A3"/>
    <w:p w14:paraId="206C5B38" w14:textId="77777777" w:rsidR="00E059A3" w:rsidRDefault="00E059A3" w:rsidP="00E059A3">
      <w:r>
        <w:t xml:space="preserve">From SHPD: </w:t>
      </w:r>
    </w:p>
    <w:p w14:paraId="77F43C78" w14:textId="77777777" w:rsidR="00E059A3" w:rsidRDefault="00E059A3" w:rsidP="00E059A3">
      <w:r>
        <w:t>Kealana Phillips</w:t>
      </w:r>
    </w:p>
    <w:p w14:paraId="6FC0D295" w14:textId="77777777" w:rsidR="00E059A3" w:rsidRDefault="00E059A3" w:rsidP="00E059A3">
      <w:r>
        <w:t>Ikaika Nakahashi</w:t>
      </w:r>
    </w:p>
    <w:p w14:paraId="535B9C3B" w14:textId="24F48AFB" w:rsidR="00E059A3" w:rsidRDefault="00E059A3" w:rsidP="00E059A3">
      <w:proofErr w:type="spellStart"/>
      <w:r>
        <w:t>Kaʻahiki</w:t>
      </w:r>
      <w:proofErr w:type="spellEnd"/>
      <w:r>
        <w:t xml:space="preserve"> Sol</w:t>
      </w:r>
      <w:r w:rsidR="00E9778E">
        <w:t>i</w:t>
      </w:r>
      <w:r>
        <w:t>s</w:t>
      </w:r>
    </w:p>
    <w:p w14:paraId="7C85783E" w14:textId="77777777" w:rsidR="00E059A3" w:rsidRDefault="00E059A3" w:rsidP="00E059A3">
      <w:r>
        <w:t>Tamara Luthy</w:t>
      </w:r>
    </w:p>
    <w:p w14:paraId="2762E98C" w14:textId="77777777" w:rsidR="00E059A3" w:rsidRDefault="00E059A3" w:rsidP="00E059A3">
      <w:r>
        <w:t xml:space="preserve">Iolani Kauhane </w:t>
      </w:r>
    </w:p>
    <w:p w14:paraId="18A65FA0" w14:textId="77777777" w:rsidR="00E059A3" w:rsidRDefault="00E059A3" w:rsidP="00E059A3">
      <w:r>
        <w:t>Andrew McAllister</w:t>
      </w:r>
    </w:p>
    <w:p w14:paraId="41AF46B4" w14:textId="77777777" w:rsidR="00E059A3" w:rsidRDefault="00E059A3" w:rsidP="00E059A3">
      <w:r>
        <w:t>Jordan “Kea” Calpito</w:t>
      </w:r>
    </w:p>
    <w:p w14:paraId="7C384F76" w14:textId="77777777" w:rsidR="00E059A3" w:rsidRDefault="00E059A3" w:rsidP="00E059A3"/>
    <w:p w14:paraId="174D6D89" w14:textId="77777777" w:rsidR="00E059A3" w:rsidRDefault="00E059A3" w:rsidP="00E059A3">
      <w:r>
        <w:lastRenderedPageBreak/>
        <w:t>County</w:t>
      </w:r>
    </w:p>
    <w:p w14:paraId="106FEA6D" w14:textId="77777777" w:rsidR="00E059A3" w:rsidRDefault="00E059A3" w:rsidP="00E059A3">
      <w:r>
        <w:t>Dr. Janet Six</w:t>
      </w:r>
    </w:p>
    <w:p w14:paraId="30812048" w14:textId="77777777" w:rsidR="00E059A3" w:rsidRDefault="00E059A3" w:rsidP="00E059A3"/>
    <w:p w14:paraId="64C024F9" w14:textId="77777777" w:rsidR="00E059A3" w:rsidRDefault="00E059A3" w:rsidP="00E059A3">
      <w:r>
        <w:t>Approval of Minutes:</w:t>
      </w:r>
    </w:p>
    <w:p w14:paraId="3A5754DA" w14:textId="77777777" w:rsidR="00E059A3" w:rsidRDefault="00E059A3" w:rsidP="00E059A3">
      <w:r>
        <w:t>Minutes aren’t ready to be approved yet or for comment but 4 or 5 are posted on SHPD website where the motions and decisions have been pulled. Oahu staff will be assisting with completing the draft meeting minutes. Goal is to complete them by next month, if not after that. If any questions or clarity regarding motions or decisions reach out to Kealana directly</w:t>
      </w:r>
    </w:p>
    <w:p w14:paraId="435EF45B" w14:textId="77777777" w:rsidR="00E059A3" w:rsidRDefault="00E059A3" w:rsidP="00E059A3"/>
    <w:p w14:paraId="2CD113A3" w14:textId="77777777" w:rsidR="00E059A3" w:rsidRDefault="00E059A3" w:rsidP="00E059A3">
      <w:r>
        <w:t>Dane Maxwell happy additional resources are being pulled in to be reviewed and approved</w:t>
      </w:r>
    </w:p>
    <w:p w14:paraId="6BEB201D" w14:textId="77777777" w:rsidR="00E059A3" w:rsidRDefault="00E059A3" w:rsidP="00E059A3"/>
    <w:p w14:paraId="363BF8D0" w14:textId="77777777" w:rsidR="00E059A3" w:rsidRDefault="00E059A3" w:rsidP="00E059A3">
      <w:r>
        <w:t xml:space="preserve">Noe Kaiwi English - gives greetings, born and raised in - she is testifying on behalf of her ʻohana Oliveira for lineal descendancy </w:t>
      </w:r>
    </w:p>
    <w:p w14:paraId="35C51C34" w14:textId="77777777" w:rsidR="00E059A3" w:rsidRDefault="00E059A3" w:rsidP="00E059A3">
      <w:r>
        <w:t xml:space="preserve">Second generation of the application, her mother is the eldest - Ella Hoopai Oliveria and Frank Kaala. Her grandmother is buried in cemetery B and her two children as well. [inserts lots of names] </w:t>
      </w:r>
    </w:p>
    <w:p w14:paraId="65D7CC28" w14:textId="77777777" w:rsidR="00E059A3" w:rsidRDefault="00E059A3" w:rsidP="00E059A3"/>
    <w:p w14:paraId="22C00F7F" w14:textId="77777777" w:rsidR="00E059A3" w:rsidRDefault="00E059A3" w:rsidP="00E059A3">
      <w:r>
        <w:t xml:space="preserve">Chair Maxwell said if you are describing ʻohana and relative’s locations we can go into executive session in break out room. </w:t>
      </w:r>
    </w:p>
    <w:p w14:paraId="3D1F435E" w14:textId="77777777" w:rsidR="00E059A3" w:rsidRDefault="00E059A3" w:rsidP="00E059A3"/>
    <w:p w14:paraId="73684AE2" w14:textId="05492808" w:rsidR="00E059A3" w:rsidRDefault="00E059A3" w:rsidP="00E059A3">
      <w:proofErr w:type="spellStart"/>
      <w:r>
        <w:t>Honokalani</w:t>
      </w:r>
      <w:proofErr w:type="spellEnd"/>
      <w:r>
        <w:t xml:space="preserve"> for over 150 years, it is their </w:t>
      </w:r>
      <w:proofErr w:type="gramStart"/>
      <w:r>
        <w:t>home</w:t>
      </w:r>
      <w:proofErr w:type="gramEnd"/>
      <w:r>
        <w:t xml:space="preserve"> but the state condemned their land in the 60s and 70s and it became </w:t>
      </w:r>
      <w:proofErr w:type="spellStart"/>
      <w:r>
        <w:t>Wai</w:t>
      </w:r>
      <w:r w:rsidR="00E9778E">
        <w:t>a</w:t>
      </w:r>
      <w:r>
        <w:t>napanapa</w:t>
      </w:r>
      <w:proofErr w:type="spellEnd"/>
      <w:r>
        <w:t xml:space="preserve"> and her relatives became caretakers. In </w:t>
      </w:r>
      <w:proofErr w:type="spellStart"/>
      <w:r>
        <w:t>Honokalani</w:t>
      </w:r>
      <w:proofErr w:type="spellEnd"/>
      <w:r>
        <w:t xml:space="preserve"> she learned to swim, picked false </w:t>
      </w:r>
      <w:proofErr w:type="spellStart"/>
      <w:r>
        <w:t>kamani</w:t>
      </w:r>
      <w:proofErr w:type="spellEnd"/>
      <w:r>
        <w:t xml:space="preserve"> leaves, got stung by Portuguese man-o-war</w:t>
      </w:r>
    </w:p>
    <w:p w14:paraId="030DA2DC" w14:textId="77777777" w:rsidR="00E059A3" w:rsidRDefault="00E059A3" w:rsidP="00E059A3">
      <w:r>
        <w:t xml:space="preserve">Returned one and </w:t>
      </w:r>
      <w:proofErr w:type="spellStart"/>
      <w:r>
        <w:t>ili</w:t>
      </w:r>
      <w:proofErr w:type="spellEnd"/>
      <w:r>
        <w:t xml:space="preserve"> </w:t>
      </w:r>
      <w:proofErr w:type="spellStart"/>
      <w:r>
        <w:t>ili</w:t>
      </w:r>
      <w:proofErr w:type="spellEnd"/>
      <w:r>
        <w:t xml:space="preserve"> pohaku after many warnings not to do so</w:t>
      </w:r>
    </w:p>
    <w:p w14:paraId="3D2D94FC" w14:textId="62917F04" w:rsidR="00E059A3" w:rsidRDefault="00E059A3" w:rsidP="00E059A3">
      <w:r>
        <w:t xml:space="preserve">She ran on the trails, </w:t>
      </w:r>
      <w:proofErr w:type="spellStart"/>
      <w:r>
        <w:t>Wai</w:t>
      </w:r>
      <w:r w:rsidR="00E9778E">
        <w:t>a</w:t>
      </w:r>
      <w:r>
        <w:t>napanapa</w:t>
      </w:r>
      <w:proofErr w:type="spellEnd"/>
      <w:r>
        <w:t xml:space="preserve"> trail, the cave, followed grandma on surfboard picked shells coral left it on </w:t>
      </w:r>
      <w:proofErr w:type="spellStart"/>
      <w:r>
        <w:t>kūpunas</w:t>
      </w:r>
      <w:proofErr w:type="spellEnd"/>
      <w:r>
        <w:t xml:space="preserve"> graves in the area but she had to remind tourists of the boundaries and not to trample or climb on the walls or not to take shells left by the kūpuna. She recites these memories because they are the memories of not just her generation but those in those graves - her family were famous weavers of the area and their story is our story, hopefully of her keiki, so please consider her application. They represent not only those burial grounds but the land around it. </w:t>
      </w:r>
    </w:p>
    <w:p w14:paraId="18B950D5" w14:textId="77777777" w:rsidR="00E059A3" w:rsidRDefault="00E059A3" w:rsidP="00E059A3">
      <w:r>
        <w:t xml:space="preserve">Continue to have concerns about the cemetery not just with </w:t>
      </w:r>
      <w:proofErr w:type="spellStart"/>
      <w:r>
        <w:t>malahini</w:t>
      </w:r>
      <w:proofErr w:type="spellEnd"/>
      <w:r>
        <w:t xml:space="preserve"> but </w:t>
      </w:r>
      <w:proofErr w:type="spellStart"/>
      <w:r>
        <w:t>kamaʻāina</w:t>
      </w:r>
      <w:proofErr w:type="spellEnd"/>
      <w:r>
        <w:t xml:space="preserve"> as well. Her family can explain a little but more as well. </w:t>
      </w:r>
    </w:p>
    <w:p w14:paraId="185EB839" w14:textId="77777777" w:rsidR="00E059A3" w:rsidRDefault="00E059A3" w:rsidP="00E059A3"/>
    <w:p w14:paraId="04CE2912" w14:textId="77777777" w:rsidR="00E059A3" w:rsidRDefault="00E059A3" w:rsidP="00E059A3">
      <w:r>
        <w:t>Aunty Mavis also testifies</w:t>
      </w:r>
    </w:p>
    <w:p w14:paraId="740A3A27" w14:textId="77777777" w:rsidR="00E059A3" w:rsidRDefault="00E059A3" w:rsidP="00E059A3"/>
    <w:p w14:paraId="4765E739" w14:textId="7EB0658B" w:rsidR="00E059A3" w:rsidRDefault="00E059A3" w:rsidP="00E059A3">
      <w:r>
        <w:t xml:space="preserve">She is from the previous generation from her niece and her memories go even further back. Her niece’s tutu lady is her mom, but her own Tutu Lady was a gatherer and taught testifier where all the </w:t>
      </w:r>
      <w:proofErr w:type="spellStart"/>
      <w:r>
        <w:t>limu</w:t>
      </w:r>
      <w:proofErr w:type="spellEnd"/>
      <w:r>
        <w:t xml:space="preserve"> pukas are, the </w:t>
      </w:r>
      <w:proofErr w:type="spellStart"/>
      <w:r>
        <w:t>opihi</w:t>
      </w:r>
      <w:proofErr w:type="spellEnd"/>
      <w:r>
        <w:t>, they were gatherers and fishers and that’s what she did and taught them. Also</w:t>
      </w:r>
      <w:r w:rsidR="00E9778E">
        <w:t>,</w:t>
      </w:r>
      <w:r>
        <w:t xml:space="preserve"> the </w:t>
      </w:r>
      <w:proofErr w:type="spellStart"/>
      <w:r>
        <w:t>Olive</w:t>
      </w:r>
      <w:r w:rsidR="00E9778E">
        <w:t>i</w:t>
      </w:r>
      <w:r>
        <w:t>ras</w:t>
      </w:r>
      <w:proofErr w:type="spellEnd"/>
      <w:r>
        <w:t xml:space="preserve"> and the whole </w:t>
      </w:r>
      <w:proofErr w:type="spellStart"/>
      <w:r>
        <w:t>Pais</w:t>
      </w:r>
      <w:proofErr w:type="spellEnd"/>
      <w:r>
        <w:t xml:space="preserve"> but just her mom’s kids and her kids here today. Small kind movement, construction in the state park and they are just worried about how far they are going and if they can consult with them that would be nice. </w:t>
      </w:r>
    </w:p>
    <w:p w14:paraId="2B6455B1" w14:textId="77777777" w:rsidR="00E059A3" w:rsidRDefault="00E059A3" w:rsidP="00E059A3"/>
    <w:p w14:paraId="433834ED" w14:textId="77777777" w:rsidR="00E059A3" w:rsidRDefault="00E059A3" w:rsidP="00E059A3">
      <w:r>
        <w:t>Kealana for SHPD recommendations:</w:t>
      </w:r>
    </w:p>
    <w:p w14:paraId="5E5348D4" w14:textId="77777777" w:rsidR="00E059A3" w:rsidRDefault="00E059A3" w:rsidP="00E059A3"/>
    <w:p w14:paraId="3C1DD9F6" w14:textId="77777777" w:rsidR="00E059A3" w:rsidRDefault="00E059A3" w:rsidP="00E059A3">
      <w:r>
        <w:t xml:space="preserve">36 applications put into one agenda item. Kealana said in the interest of time won’t read the first paragraph which outlines and states that the applicant submitted application and </w:t>
      </w:r>
      <w:r>
        <w:lastRenderedPageBreak/>
        <w:t xml:space="preserve">whatnot. Paragraph 2 states in this case the applicants identified ancestors on the property and the applicants includes children grandchildren and great grandchildren. In the BTP the applicants were </w:t>
      </w:r>
      <w:proofErr w:type="gramStart"/>
      <w:r>
        <w:t>listed</w:t>
      </w:r>
      <w:proofErr w:type="gramEnd"/>
      <w:r>
        <w:t xml:space="preserve"> and so additional family members should also be recognized</w:t>
      </w:r>
    </w:p>
    <w:p w14:paraId="603F9040" w14:textId="77777777" w:rsidR="00E059A3" w:rsidRDefault="00E059A3" w:rsidP="00E059A3"/>
    <w:p w14:paraId="018DD7F2" w14:textId="77777777" w:rsidR="00E059A3" w:rsidRDefault="00E059A3" w:rsidP="00E059A3">
      <w:r>
        <w:t xml:space="preserve">List of names on the last page of the agenda, with 39 applicants representing 3 generations. Linda Chao deputy AG recommended consolidating into one agenda item. </w:t>
      </w:r>
    </w:p>
    <w:p w14:paraId="39A21995" w14:textId="77777777" w:rsidR="00E059A3" w:rsidRDefault="00E059A3" w:rsidP="00E059A3"/>
    <w:p w14:paraId="1ABC4B97" w14:textId="77777777" w:rsidR="00E059A3" w:rsidRDefault="00E059A3" w:rsidP="00E059A3"/>
    <w:p w14:paraId="44AC925B" w14:textId="77777777" w:rsidR="00E059A3" w:rsidRDefault="00E059A3" w:rsidP="00E059A3">
      <w:r>
        <w:t xml:space="preserve">Scott - if we make a motion, do we need to list out every </w:t>
      </w:r>
      <w:proofErr w:type="gramStart"/>
      <w:r>
        <w:t>person</w:t>
      </w:r>
      <w:proofErr w:type="gramEnd"/>
      <w:r>
        <w:t xml:space="preserve"> but he has only seven in the document he saw. Should he write the motion as Oliveira ʻohana if we move forward with the motion?</w:t>
      </w:r>
    </w:p>
    <w:p w14:paraId="2B77973C" w14:textId="77777777" w:rsidR="00E059A3" w:rsidRDefault="00E059A3" w:rsidP="00E059A3"/>
    <w:p w14:paraId="25F19B09" w14:textId="77777777" w:rsidR="00E059A3" w:rsidRDefault="00E059A3" w:rsidP="00E059A3">
      <w:r>
        <w:t xml:space="preserve">Chair Maxwell asks Business A agenda item A, ʻohana Oliveira - in motion it should reflect lineal descendancy? </w:t>
      </w:r>
    </w:p>
    <w:p w14:paraId="40D571A0" w14:textId="77777777" w:rsidR="00E059A3" w:rsidRDefault="00E059A3" w:rsidP="00E059A3"/>
    <w:p w14:paraId="5774DA4B" w14:textId="77777777" w:rsidR="00E059A3" w:rsidRPr="00542A7E" w:rsidRDefault="00E059A3" w:rsidP="00E059A3">
      <w:pPr>
        <w:rPr>
          <w:b/>
          <w:bCs/>
        </w:rPr>
      </w:pPr>
      <w:r w:rsidRPr="00542A7E">
        <w:rPr>
          <w:b/>
          <w:bCs/>
        </w:rPr>
        <w:t xml:space="preserve">Scott Fisher makes the following motion: The Maui/Lānaʻi Burial Council recognizes the ʻohana Oliveira (as described in the agenda item A, MLIBC meeting, September 30th, 2020) as lineal descendants to identified Human Skeletal Remains at </w:t>
      </w:r>
      <w:proofErr w:type="spellStart"/>
      <w:r w:rsidRPr="00542A7E">
        <w:rPr>
          <w:b/>
          <w:bCs/>
        </w:rPr>
        <w:t>Wainapanapa</w:t>
      </w:r>
      <w:proofErr w:type="spellEnd"/>
      <w:r w:rsidRPr="00542A7E">
        <w:rPr>
          <w:b/>
          <w:bCs/>
        </w:rPr>
        <w:t xml:space="preserve"> State Park, Ahupuaʻa of </w:t>
      </w:r>
      <w:proofErr w:type="spellStart"/>
      <w:r w:rsidRPr="00542A7E">
        <w:rPr>
          <w:b/>
          <w:bCs/>
        </w:rPr>
        <w:t>Honokalani</w:t>
      </w:r>
      <w:proofErr w:type="spellEnd"/>
      <w:r w:rsidRPr="00542A7E">
        <w:rPr>
          <w:b/>
          <w:bCs/>
        </w:rPr>
        <w:t>, District of Hana, Island of Maui, TMK: (2) 1-3-005:007.</w:t>
      </w:r>
    </w:p>
    <w:p w14:paraId="38E760EA" w14:textId="77777777" w:rsidR="00E059A3" w:rsidRPr="00542A7E" w:rsidRDefault="00E059A3" w:rsidP="00E059A3">
      <w:pPr>
        <w:rPr>
          <w:b/>
          <w:bCs/>
        </w:rPr>
      </w:pPr>
    </w:p>
    <w:p w14:paraId="1F7DB98A" w14:textId="77777777" w:rsidR="00E059A3" w:rsidRPr="00542A7E" w:rsidRDefault="00E059A3" w:rsidP="00E059A3">
      <w:pPr>
        <w:rPr>
          <w:b/>
          <w:bCs/>
        </w:rPr>
      </w:pPr>
      <w:r w:rsidRPr="00542A7E">
        <w:rPr>
          <w:b/>
          <w:bCs/>
        </w:rPr>
        <w:t xml:space="preserve"> Motion passes</w:t>
      </w:r>
    </w:p>
    <w:p w14:paraId="3543B661" w14:textId="77777777" w:rsidR="00E059A3" w:rsidRDefault="00E059A3" w:rsidP="00E059A3"/>
    <w:p w14:paraId="01B87984" w14:textId="77777777" w:rsidR="00E059A3" w:rsidRDefault="00E059A3" w:rsidP="00E059A3"/>
    <w:p w14:paraId="1D1A5B00" w14:textId="3A51CAE5" w:rsidR="00E059A3" w:rsidRDefault="00E059A3" w:rsidP="00E059A3">
      <w:r>
        <w:rPr>
          <w:b/>
        </w:rPr>
        <w:t xml:space="preserve">III. BUSINESS A. Descendancy Recognition Application of ʻohana Oliveira (Names Attached) to Identified Human Skeletal Remains at </w:t>
      </w:r>
      <w:proofErr w:type="spellStart"/>
      <w:r>
        <w:rPr>
          <w:b/>
        </w:rPr>
        <w:t>Waiʻānapanapa</w:t>
      </w:r>
      <w:proofErr w:type="spellEnd"/>
      <w:r>
        <w:rPr>
          <w:b/>
        </w:rPr>
        <w:t xml:space="preserve"> State Park, Ahupuaʻa of </w:t>
      </w:r>
      <w:proofErr w:type="spellStart"/>
      <w:r>
        <w:rPr>
          <w:b/>
        </w:rPr>
        <w:t>Honokalani</w:t>
      </w:r>
      <w:proofErr w:type="spellEnd"/>
      <w:r>
        <w:rPr>
          <w:b/>
        </w:rPr>
        <w:t xml:space="preserve">, District of Hāna, Island of Maui, TMK: (2) 1-3-005:007. </w:t>
      </w:r>
      <w:r>
        <w:t>Information/Discussion/Determination: Information, discussion and determination on the applicant’s descendancy recognition application to Native Hawaiian skeletal remains at the above location.</w:t>
      </w:r>
    </w:p>
    <w:p w14:paraId="1721E2A0" w14:textId="77777777" w:rsidR="00E059A3" w:rsidRDefault="00E059A3" w:rsidP="00E059A3"/>
    <w:p w14:paraId="09FFD385" w14:textId="77777777" w:rsidR="00E059A3" w:rsidRDefault="00E059A3" w:rsidP="00E059A3">
      <w:r>
        <w:rPr>
          <w:b/>
        </w:rPr>
        <w:t>B. Descendancy Recognition Application of John and Loretta O’Hara to Unidentified Human Skeletal Remains at Haneoʻo Road, Ahupuaʻa of Mokae, District of Hāna, Island of Maui, TMK: (2) 1-4-010:004.</w:t>
      </w:r>
      <w:r>
        <w:t xml:space="preserve"> Information/Discussion/Determination: Information, discussion and determination on the applicant’s descendancy recognition application to Native Hawaiian skeletal remains at the above location</w:t>
      </w:r>
    </w:p>
    <w:p w14:paraId="36623C0E" w14:textId="77777777" w:rsidR="00E059A3" w:rsidRDefault="00E059A3" w:rsidP="00E059A3"/>
    <w:p w14:paraId="71A6BB67" w14:textId="77777777" w:rsidR="00E059A3" w:rsidRDefault="00E059A3" w:rsidP="00E059A3">
      <w:r>
        <w:t xml:space="preserve">Maxwell: Testimony prior to reviewing and listening to applicant. </w:t>
      </w:r>
    </w:p>
    <w:p w14:paraId="019AFD2C" w14:textId="77777777" w:rsidR="00E059A3" w:rsidRDefault="00E059A3" w:rsidP="00E059A3"/>
    <w:p w14:paraId="31EF4492" w14:textId="16B26F27" w:rsidR="00E059A3" w:rsidRDefault="00E059A3" w:rsidP="00E059A3">
      <w:r>
        <w:t xml:space="preserve">John Ohara - “Nana” - </w:t>
      </w:r>
      <w:proofErr w:type="spellStart"/>
      <w:r>
        <w:t>Makaleiana</w:t>
      </w:r>
      <w:proofErr w:type="spellEnd"/>
      <w:r>
        <w:t xml:space="preserve"> lives there with his wife. </w:t>
      </w:r>
      <w:proofErr w:type="spellStart"/>
      <w:r>
        <w:t>Mokaiana</w:t>
      </w:r>
      <w:proofErr w:type="spellEnd"/>
      <w:r>
        <w:t xml:space="preserve">, his Margaret was from </w:t>
      </w:r>
      <w:proofErr w:type="spellStart"/>
      <w:r>
        <w:t>Makalae</w:t>
      </w:r>
      <w:proofErr w:type="spellEnd"/>
      <w:r>
        <w:t xml:space="preserve">, Tutu Lady (name unclear). Here to be recognized as cultural descendant of Makai Iwi Kūpuna. These were collected by SHPD and put into storage and he visited with Ikaika and Kealana. Save the Hana Coast and the Hana community became stewards of the Mokae land. Cultural descendant of Mokae the iwi kūpuna is their kuleana. They will establish a protocol for dealing with iwi kūpuna found on the land. He also wants to return the iwi in SHPD facilities as well. He requests to be a cultural descendant for </w:t>
      </w:r>
      <w:r w:rsidR="00E9778E">
        <w:t>M</w:t>
      </w:r>
      <w:r>
        <w:t>oka</w:t>
      </w:r>
      <w:r w:rsidR="00E9778E">
        <w:t>e</w:t>
      </w:r>
      <w:r>
        <w:t xml:space="preserve"> iwi. </w:t>
      </w:r>
    </w:p>
    <w:p w14:paraId="432668BC" w14:textId="77777777" w:rsidR="00E059A3" w:rsidRDefault="00E059A3" w:rsidP="00E059A3"/>
    <w:p w14:paraId="338CD584" w14:textId="77777777" w:rsidR="00E059A3" w:rsidRDefault="00E059A3" w:rsidP="00E059A3">
      <w:r>
        <w:lastRenderedPageBreak/>
        <w:t>Loretta Ohara - John Ohara is her husband and she accompanied him and</w:t>
      </w:r>
    </w:p>
    <w:p w14:paraId="3CE8099C" w14:textId="57D207AE" w:rsidR="00E059A3" w:rsidRDefault="00E059A3" w:rsidP="00E059A3">
      <w:r>
        <w:t xml:space="preserve">Hamoa Beach, Mokae </w:t>
      </w:r>
      <w:proofErr w:type="spellStart"/>
      <w:r>
        <w:t>kou</w:t>
      </w:r>
      <w:proofErr w:type="spellEnd"/>
      <w:r>
        <w:t xml:space="preserve">. </w:t>
      </w:r>
      <w:proofErr w:type="spellStart"/>
      <w:r>
        <w:t>Kekahunas</w:t>
      </w:r>
      <w:proofErr w:type="spellEnd"/>
      <w:r>
        <w:t xml:space="preserve"> are her ʻohana in Mokae. Her mother was from Kaupo Maui. </w:t>
      </w:r>
      <w:proofErr w:type="spellStart"/>
      <w:r>
        <w:t>Kawea</w:t>
      </w:r>
      <w:proofErr w:type="spellEnd"/>
      <w:r>
        <w:t xml:space="preserve"> </w:t>
      </w:r>
      <w:proofErr w:type="spellStart"/>
      <w:r>
        <w:t>Punalia</w:t>
      </w:r>
      <w:proofErr w:type="spellEnd"/>
      <w:r>
        <w:t>, Annie Kekahuna, Great Tutu Man. She is here today to be recognized as a cultural descendant of the Mokae iwi kūpuna. Following her husband’s involv</w:t>
      </w:r>
      <w:r w:rsidR="00E9778E">
        <w:t>e</w:t>
      </w:r>
      <w:r>
        <w:t>ment</w:t>
      </w:r>
      <w:r w:rsidR="00E9778E">
        <w:t>,</w:t>
      </w:r>
      <w:r>
        <w:t xml:space="preserve"> she felt a calling to help and it is her now her kuleana and calling to step up and be recognized. She and other descendants are now overseers and caretakers for the iwi kūpuna they buried at the Hamoa beach. She is also a Ke</w:t>
      </w:r>
      <w:r w:rsidR="00E9778E">
        <w:t xml:space="preserve"> </w:t>
      </w:r>
      <w:proofErr w:type="spellStart"/>
      <w:r w:rsidR="00E9778E">
        <w:t>Ao</w:t>
      </w:r>
      <w:proofErr w:type="spellEnd"/>
      <w:r>
        <w:t xml:space="preserve"> </w:t>
      </w:r>
      <w:proofErr w:type="spellStart"/>
      <w:r>
        <w:t>H</w:t>
      </w:r>
      <w:r w:rsidR="00E9778E">
        <w:t>ā</w:t>
      </w:r>
      <w:r>
        <w:t>li</w:t>
      </w:r>
      <w:r w:rsidR="00E9778E">
        <w:t>ʻ</w:t>
      </w:r>
      <w:r>
        <w:t>i</w:t>
      </w:r>
      <w:proofErr w:type="spellEnd"/>
      <w:r>
        <w:t xml:space="preserve"> Save the Hana Coast board director. The Mokae iwi kūpuna comes with the land. This is Ke</w:t>
      </w:r>
      <w:r w:rsidR="00E9778E">
        <w:t xml:space="preserve"> </w:t>
      </w:r>
      <w:proofErr w:type="spellStart"/>
      <w:r w:rsidR="00E9778E">
        <w:t>Ao</w:t>
      </w:r>
      <w:proofErr w:type="spellEnd"/>
      <w:r>
        <w:t xml:space="preserve"> </w:t>
      </w:r>
      <w:proofErr w:type="spellStart"/>
      <w:r>
        <w:t>H</w:t>
      </w:r>
      <w:r w:rsidR="00E9778E">
        <w:t>ā</w:t>
      </w:r>
      <w:r>
        <w:t>li</w:t>
      </w:r>
      <w:r w:rsidR="00E9778E">
        <w:t>ʻ</w:t>
      </w:r>
      <w:r>
        <w:t>i</w:t>
      </w:r>
      <w:proofErr w:type="spellEnd"/>
      <w:r>
        <w:t xml:space="preserve"> number one priority. She is proud to have this kuleana. Mahalo. </w:t>
      </w:r>
    </w:p>
    <w:p w14:paraId="2CC58BA7" w14:textId="77777777" w:rsidR="00E059A3" w:rsidRDefault="00E059A3" w:rsidP="00E059A3"/>
    <w:p w14:paraId="318B4150" w14:textId="0933B5B4" w:rsidR="00E059A3" w:rsidRDefault="00E059A3" w:rsidP="00E059A3">
      <w:r>
        <w:t>Kealana: In this case, the applicants provided sufficient genealogical material in the form of birth certificates death certificates and marriage license to demonstrate the connection of the applicant to the burials in the same ahupuaʻa. Furthermore</w:t>
      </w:r>
      <w:r w:rsidR="00E9778E">
        <w:t>,</w:t>
      </w:r>
      <w:r>
        <w:t xml:space="preserve"> the applicant was previously recognized as cultural descendant to human skeletal remains in the same ahupuaʻa at the May 16, MLIBC. Mrs. Loretta Ohara is the wife of Mr. John Ohara. Based on review of the submitted information, SHPD recommends recognition of the following individuals to be recognized as cultural descendants: John and Loretta Ohara. </w:t>
      </w:r>
    </w:p>
    <w:p w14:paraId="46556404" w14:textId="77777777" w:rsidR="00E059A3" w:rsidRDefault="00E059A3" w:rsidP="00E059A3"/>
    <w:p w14:paraId="54EAD202" w14:textId="77777777" w:rsidR="00E059A3" w:rsidRDefault="00E059A3" w:rsidP="00E059A3">
      <w:r>
        <w:t>Chair remembers meeting them in person in 2018 and these folks took on a tremendous kuleana and he is very grateful that they took on this type of kuleana.</w:t>
      </w:r>
    </w:p>
    <w:p w14:paraId="4F87676C" w14:textId="77777777" w:rsidR="00E059A3" w:rsidRDefault="00E059A3" w:rsidP="00E059A3"/>
    <w:p w14:paraId="18978C21" w14:textId="77777777" w:rsidR="00E059A3" w:rsidRPr="00E9778E" w:rsidRDefault="00E059A3" w:rsidP="00E059A3">
      <w:pPr>
        <w:rPr>
          <w:b/>
          <w:bCs/>
        </w:rPr>
      </w:pPr>
      <w:r w:rsidRPr="00E9778E">
        <w:rPr>
          <w:b/>
          <w:bCs/>
        </w:rPr>
        <w:t>Scott Fisher makes a motions: “The Maui/Lānaʻi Island Burial Council recognizes John and Loretta O’Hara as cultural descendants to Unidentified Human Skeletal Remains at Haneoo Road, Ahupuaʻa of Mokae, District of Hana, Island of Maui, TMK: (2) 1-4-010:004”</w:t>
      </w:r>
    </w:p>
    <w:p w14:paraId="08E78510" w14:textId="77777777" w:rsidR="00E059A3" w:rsidRPr="00E9778E" w:rsidRDefault="00E059A3" w:rsidP="00E059A3">
      <w:pPr>
        <w:rPr>
          <w:b/>
          <w:bCs/>
        </w:rPr>
      </w:pPr>
    </w:p>
    <w:p w14:paraId="34E87DB2" w14:textId="77777777" w:rsidR="00E059A3" w:rsidRPr="00E9778E" w:rsidRDefault="00E059A3" w:rsidP="00E059A3">
      <w:pPr>
        <w:rPr>
          <w:b/>
          <w:bCs/>
        </w:rPr>
      </w:pPr>
      <w:r w:rsidRPr="00E9778E">
        <w:rPr>
          <w:b/>
          <w:bCs/>
        </w:rPr>
        <w:t xml:space="preserve">Motion approved </w:t>
      </w:r>
    </w:p>
    <w:p w14:paraId="473BC4A8" w14:textId="77777777" w:rsidR="00E059A3" w:rsidRDefault="00E059A3" w:rsidP="00E059A3"/>
    <w:p w14:paraId="5AF44390" w14:textId="77777777" w:rsidR="00E059A3" w:rsidRDefault="00E059A3" w:rsidP="00E059A3">
      <w:r>
        <w:rPr>
          <w:b/>
        </w:rPr>
        <w:t xml:space="preserve">C. Descendancy Application of </w:t>
      </w:r>
      <w:proofErr w:type="spellStart"/>
      <w:r>
        <w:rPr>
          <w:b/>
        </w:rPr>
        <w:t>Pūlama</w:t>
      </w:r>
      <w:proofErr w:type="spellEnd"/>
      <w:r>
        <w:rPr>
          <w:b/>
        </w:rPr>
        <w:t xml:space="preserve"> Lima to Identified Human Skeletal Remains at Kahoma Valley, Site #s 50-50-03-08807 and 50-50-03-08808, Ahupuaʻa of Kuholilea, District of Lāhainā, Island of Maui, TMK: (2) 4-5-017:001.</w:t>
      </w:r>
      <w:r>
        <w:t xml:space="preserve"> Information/Discussion/Determination: Information, discussion and determination on the applicant’s descendancy recognition application to Native Hawaiian skeletal remains at the above location. </w:t>
      </w:r>
    </w:p>
    <w:p w14:paraId="67D0BFAE" w14:textId="77777777" w:rsidR="00E059A3" w:rsidRDefault="00E059A3" w:rsidP="00E059A3"/>
    <w:p w14:paraId="4E566448" w14:textId="77777777" w:rsidR="00E059A3" w:rsidRDefault="00E059A3" w:rsidP="00E059A3">
      <w:r>
        <w:t>Scott says that this is actually a lineal descendancy claim and they have an SIHP #. Pulama Lima is the applicant Pulama. Because this is pertinent to identified skeletal remains, she asks to move into executive session.</w:t>
      </w:r>
    </w:p>
    <w:p w14:paraId="6351F17A" w14:textId="77777777" w:rsidR="00E059A3" w:rsidRDefault="00E059A3" w:rsidP="00E059A3"/>
    <w:p w14:paraId="59A9AE8F" w14:textId="77777777" w:rsidR="00E059A3" w:rsidRDefault="00E059A3" w:rsidP="00E059A3">
      <w:r>
        <w:t xml:space="preserve">Scott makes motion to move into executive session to discuss lineal descendancy claim of Pulama Lima. Council approves and they move into executive session. </w:t>
      </w:r>
    </w:p>
    <w:p w14:paraId="5D9A8A99" w14:textId="77777777" w:rsidR="00E059A3" w:rsidRDefault="00E059A3" w:rsidP="00E059A3"/>
    <w:p w14:paraId="0CC409F2" w14:textId="77777777" w:rsidR="00E059A3" w:rsidRDefault="00E059A3" w:rsidP="00E059A3">
      <w:r>
        <w:t>Council moves out of executive session.</w:t>
      </w:r>
    </w:p>
    <w:p w14:paraId="57BE2DC7" w14:textId="77777777" w:rsidR="00E059A3" w:rsidRDefault="00E059A3" w:rsidP="00E059A3"/>
    <w:p w14:paraId="35EF1338" w14:textId="77777777" w:rsidR="00E059A3" w:rsidRDefault="00E059A3" w:rsidP="00E059A3">
      <w:r>
        <w:t>Dane Maxwell asks if any other testifiers for Agenda Item C - no more testifiers for Agenda Item C.</w:t>
      </w:r>
    </w:p>
    <w:p w14:paraId="2FC122B6" w14:textId="77777777" w:rsidR="00E059A3" w:rsidRDefault="00E059A3" w:rsidP="00E059A3"/>
    <w:p w14:paraId="1F5D7204" w14:textId="77777777" w:rsidR="00E059A3" w:rsidRDefault="00E059A3" w:rsidP="00E059A3">
      <w:r>
        <w:lastRenderedPageBreak/>
        <w:t xml:space="preserve">Moves to Kealana and letter from SHPD regarding the agenda item - SHPD letter of recommendation in regards to this agenda items - paragraph 2 states in this case the applicant was able to identify her ancestor as David Kekahuna </w:t>
      </w:r>
      <w:proofErr w:type="spellStart"/>
      <w:r>
        <w:t>Kalaluhi</w:t>
      </w:r>
      <w:proofErr w:type="spellEnd"/>
      <w:r>
        <w:t xml:space="preserve"> located in the Kekahuna </w:t>
      </w:r>
      <w:proofErr w:type="spellStart"/>
      <w:r>
        <w:t>Kalaluhi</w:t>
      </w:r>
      <w:proofErr w:type="spellEnd"/>
      <w:r>
        <w:t xml:space="preserve"> family burial plot located in the parcel in question and she was able to identify kūpuna children and grandchildren of David Kekahuna </w:t>
      </w:r>
      <w:proofErr w:type="spellStart"/>
      <w:r>
        <w:t>Kalaluhi</w:t>
      </w:r>
      <w:proofErr w:type="spellEnd"/>
      <w:r>
        <w:t xml:space="preserve"> and thus the applicant demonstrated sufficient evidence for direct genealogical information to those native Hawaiian skeletal remains. Based on the submitted information SHPD recommends Pulama Lima as a lineal descendant to the identified human skeletal remains at the above address. </w:t>
      </w:r>
    </w:p>
    <w:p w14:paraId="5EEBCB62" w14:textId="77777777" w:rsidR="00E059A3" w:rsidRDefault="00E059A3" w:rsidP="00E059A3"/>
    <w:p w14:paraId="16E656D4" w14:textId="77777777" w:rsidR="00E059A3" w:rsidRPr="00E9778E" w:rsidRDefault="00E059A3" w:rsidP="00E059A3">
      <w:pPr>
        <w:rPr>
          <w:b/>
          <w:bCs/>
        </w:rPr>
      </w:pPr>
      <w:r w:rsidRPr="00E9778E">
        <w:rPr>
          <w:b/>
          <w:bCs/>
        </w:rPr>
        <w:t>Scott: The Maui/Lānaʻi Island Burial Council recognizes Pulama Lima as a lineal descendant to Identified Human Skeletal Remains at Kahoma Valley, Site #s 50-50-03-08807 and 50-50-03-08808, Ahupuaʻa of Kuholilea, district of Lāhainā, Island of Maui, TMK: (2) 4-5-017:001</w:t>
      </w:r>
    </w:p>
    <w:p w14:paraId="1D9DCFE5" w14:textId="77777777" w:rsidR="00E059A3" w:rsidRPr="00E9778E" w:rsidRDefault="00E059A3" w:rsidP="00E059A3">
      <w:pPr>
        <w:rPr>
          <w:b/>
          <w:bCs/>
        </w:rPr>
      </w:pPr>
    </w:p>
    <w:p w14:paraId="4A3D459A" w14:textId="77777777" w:rsidR="00E059A3" w:rsidRPr="00E9778E" w:rsidRDefault="00E059A3" w:rsidP="00E059A3">
      <w:pPr>
        <w:rPr>
          <w:b/>
          <w:bCs/>
        </w:rPr>
      </w:pPr>
      <w:r w:rsidRPr="00E9778E">
        <w:rPr>
          <w:b/>
          <w:bCs/>
        </w:rPr>
        <w:t>Seconded by Kahele, none opposed, motion carries</w:t>
      </w:r>
    </w:p>
    <w:p w14:paraId="2BA414BD" w14:textId="77777777" w:rsidR="00E059A3" w:rsidRDefault="00E059A3" w:rsidP="00E059A3"/>
    <w:p w14:paraId="50BC70CC" w14:textId="77777777" w:rsidR="00E059A3" w:rsidRDefault="00E059A3" w:rsidP="00E059A3">
      <w:r>
        <w:rPr>
          <w:b/>
        </w:rPr>
        <w:t xml:space="preserve">D. Descendancy Recognition Application of Keʻeaumoku Kapu to Identified Human Skeletal Remains at Kahoma Valley, The </w:t>
      </w:r>
      <w:proofErr w:type="spellStart"/>
      <w:r>
        <w:rPr>
          <w:b/>
        </w:rPr>
        <w:t>Haia</w:t>
      </w:r>
      <w:proofErr w:type="spellEnd"/>
      <w:r>
        <w:rPr>
          <w:b/>
        </w:rPr>
        <w:t xml:space="preserve"> Terrace System, Site #50-50-03- 01776, Ahupuaʻa of </w:t>
      </w:r>
      <w:proofErr w:type="spellStart"/>
      <w:r>
        <w:rPr>
          <w:b/>
        </w:rPr>
        <w:t>Panaʻewa</w:t>
      </w:r>
      <w:proofErr w:type="spellEnd"/>
      <w:r>
        <w:rPr>
          <w:b/>
        </w:rPr>
        <w:t xml:space="preserve">, District of Lāhainā, Island of Maui, TMK: (2) 4-5- 016:009. </w:t>
      </w:r>
      <w:r>
        <w:t xml:space="preserve">Information/Discussion/Determination: Information, discussion and determination on the applicant’s descendancy recognition application to Native Hawaiian skeletal remains at the above location. </w:t>
      </w:r>
    </w:p>
    <w:p w14:paraId="68402FA7" w14:textId="77777777" w:rsidR="00E059A3" w:rsidRDefault="00E059A3" w:rsidP="00E059A3"/>
    <w:p w14:paraId="017108F1" w14:textId="77777777" w:rsidR="00E059A3" w:rsidRDefault="00E059A3" w:rsidP="00E059A3">
      <w:r>
        <w:t xml:space="preserve">Kahoma Valley </w:t>
      </w:r>
    </w:p>
    <w:p w14:paraId="6870AEE9" w14:textId="77777777" w:rsidR="00E059A3" w:rsidRDefault="00E059A3" w:rsidP="00E059A3">
      <w:r>
        <w:t xml:space="preserve">Keeaumoku Kapu - says aloha kākou to the Maui Lānaʻi Island Burial Council. Thanks to Chair Maxwell for letting him come forward for the urgency of his application. The last time he was on the </w:t>
      </w:r>
      <w:proofErr w:type="spellStart"/>
      <w:r>
        <w:t>Haia</w:t>
      </w:r>
      <w:proofErr w:type="spellEnd"/>
      <w:r>
        <w:t xml:space="preserve"> terrace the early 2000s and he is very concerned on how we need to be more proactive in iwi kūpuna. He submitted not only his registration but also his affidavit and two documents - birth certificates of great-great grandfather and great great-grandmother </w:t>
      </w:r>
      <w:proofErr w:type="spellStart"/>
      <w:r>
        <w:t>Makawapupu</w:t>
      </w:r>
      <w:proofErr w:type="spellEnd"/>
      <w:r>
        <w:t xml:space="preserve"> (? spelling). Also submitted with that information the Kahoma terrace Project which identifies the terraces of the </w:t>
      </w:r>
      <w:proofErr w:type="spellStart"/>
      <w:r>
        <w:t>Haia</w:t>
      </w:r>
      <w:proofErr w:type="spellEnd"/>
      <w:r>
        <w:t xml:space="preserve"> family. He is asking for lineal descendancy so he can be more proactive in the area and the stewardship of our iwi kūpuna. He does not need to go into executive session. He feels the council has more than adequate information in regard to his descendancy application and if there are any questions he is prepared to answer. </w:t>
      </w:r>
    </w:p>
    <w:p w14:paraId="45F304AD" w14:textId="77777777" w:rsidR="00E059A3" w:rsidRDefault="00E059A3" w:rsidP="00E059A3"/>
    <w:p w14:paraId="17073299" w14:textId="77777777" w:rsidR="00E059A3" w:rsidRDefault="00E059A3" w:rsidP="00E059A3">
      <w:r>
        <w:t>No other testifiers</w:t>
      </w:r>
    </w:p>
    <w:p w14:paraId="0A2CD195" w14:textId="77777777" w:rsidR="00E059A3" w:rsidRDefault="00E059A3" w:rsidP="00E059A3"/>
    <w:p w14:paraId="7470E4DE" w14:textId="77777777" w:rsidR="00E059A3" w:rsidRDefault="00E059A3" w:rsidP="00E059A3">
      <w:r>
        <w:t>No discussion in council members</w:t>
      </w:r>
    </w:p>
    <w:p w14:paraId="2A090B24" w14:textId="77777777" w:rsidR="00E059A3" w:rsidRDefault="00E059A3" w:rsidP="00E059A3"/>
    <w:p w14:paraId="37FD2C89" w14:textId="77777777" w:rsidR="00E059A3" w:rsidRDefault="00E059A3" w:rsidP="00E059A3">
      <w:r>
        <w:t xml:space="preserve">Kealana: Chair Maxwell, paragraph 2 of the SHPD letter of recommendation: in this case, the applicant showed that his great grandfather </w:t>
      </w:r>
      <w:proofErr w:type="spellStart"/>
      <w:r>
        <w:t>Kekaihaia</w:t>
      </w:r>
      <w:proofErr w:type="spellEnd"/>
      <w:r>
        <w:t xml:space="preserve"> is buried on the terrace area known as the </w:t>
      </w:r>
      <w:proofErr w:type="spellStart"/>
      <w:r>
        <w:t>Haia</w:t>
      </w:r>
      <w:proofErr w:type="spellEnd"/>
      <w:r>
        <w:t xml:space="preserve"> terrace complex, Site #50-50-03-01776. Thus, the applicant has provided sufficient evidence that demonstrated direct genealogical connection of these Native Hawaiian human skeletal remains. SHPD recommends Keeaumoku </w:t>
      </w:r>
      <w:proofErr w:type="spellStart"/>
      <w:r>
        <w:t>Kahu</w:t>
      </w:r>
      <w:proofErr w:type="spellEnd"/>
      <w:r>
        <w:t xml:space="preserve"> to be recognized as a lineal descendant to the identified skeletal remains at the above location.</w:t>
      </w:r>
    </w:p>
    <w:p w14:paraId="06A2500D" w14:textId="77777777" w:rsidR="00E059A3" w:rsidRDefault="00E059A3" w:rsidP="00E059A3"/>
    <w:p w14:paraId="1BE5B2C1" w14:textId="77777777" w:rsidR="00E059A3" w:rsidRPr="00E9778E" w:rsidRDefault="00E059A3" w:rsidP="00E059A3">
      <w:pPr>
        <w:rPr>
          <w:b/>
          <w:bCs/>
        </w:rPr>
      </w:pPr>
      <w:r w:rsidRPr="00E9778E">
        <w:rPr>
          <w:b/>
          <w:bCs/>
        </w:rPr>
        <w:t xml:space="preserve">Scott motions: The Maui Lānaʻi Island Burial Council recognizes Keeaumoku Kapu as a lineal descendant to Identified Human Skeletal Remains at Kahoma Valley, the </w:t>
      </w:r>
      <w:proofErr w:type="spellStart"/>
      <w:r w:rsidRPr="00E9778E">
        <w:rPr>
          <w:b/>
          <w:bCs/>
        </w:rPr>
        <w:t>Haia</w:t>
      </w:r>
      <w:proofErr w:type="spellEnd"/>
      <w:r w:rsidRPr="00E9778E">
        <w:rPr>
          <w:b/>
          <w:bCs/>
        </w:rPr>
        <w:t xml:space="preserve"> Terrace System, Site #50-50-03-01776, Ahupuaʻa of </w:t>
      </w:r>
      <w:proofErr w:type="spellStart"/>
      <w:r w:rsidRPr="00E9778E">
        <w:rPr>
          <w:b/>
          <w:bCs/>
        </w:rPr>
        <w:t>Panaewa</w:t>
      </w:r>
      <w:proofErr w:type="spellEnd"/>
      <w:r w:rsidRPr="00E9778E">
        <w:rPr>
          <w:b/>
          <w:bCs/>
        </w:rPr>
        <w:t>, District of Lāhainā, Island of Maui, TMK: (2) 4-5-016-009.</w:t>
      </w:r>
    </w:p>
    <w:p w14:paraId="56075A26" w14:textId="77777777" w:rsidR="00E059A3" w:rsidRPr="00E9778E" w:rsidRDefault="00E059A3" w:rsidP="00E059A3">
      <w:pPr>
        <w:rPr>
          <w:b/>
          <w:bCs/>
        </w:rPr>
      </w:pPr>
    </w:p>
    <w:p w14:paraId="731A3AF2" w14:textId="77777777" w:rsidR="00E059A3" w:rsidRPr="00E9778E" w:rsidRDefault="00E059A3" w:rsidP="00E059A3">
      <w:pPr>
        <w:rPr>
          <w:b/>
          <w:bCs/>
        </w:rPr>
      </w:pPr>
      <w:r w:rsidRPr="00E9778E">
        <w:rPr>
          <w:b/>
          <w:bCs/>
        </w:rPr>
        <w:t xml:space="preserve">Motion carries </w:t>
      </w:r>
    </w:p>
    <w:p w14:paraId="4A25E083" w14:textId="77777777" w:rsidR="00E059A3" w:rsidRDefault="00E059A3" w:rsidP="00E059A3"/>
    <w:p w14:paraId="2A22D044" w14:textId="77777777" w:rsidR="00E059A3" w:rsidRDefault="00E059A3" w:rsidP="00E059A3">
      <w:r>
        <w:rPr>
          <w:b/>
        </w:rPr>
        <w:t>E. Descendancy Recognition Application of Foster Among to Identified Human Skeletal Remains at Kahoma Valley, Site #s 50-50-03-08807 and 50-50-03-08808, Ahupuaʻa of Kuholilea, District of Lāhainā, Island of Maui, TMK: (2) 4-5-017:001.</w:t>
      </w:r>
      <w:r>
        <w:t xml:space="preserve"> Information/Discussion/Determination: Information, discussion and determination on the applicant’s descendancy recognition application to Native Hawaiian skeletal remains at the above location. </w:t>
      </w:r>
    </w:p>
    <w:p w14:paraId="149C8FE8" w14:textId="77777777" w:rsidR="00E059A3" w:rsidRDefault="00E059A3" w:rsidP="00E059A3"/>
    <w:p w14:paraId="55496A88" w14:textId="77777777" w:rsidR="00E059A3" w:rsidRDefault="00E059A3" w:rsidP="00E059A3">
      <w:r>
        <w:t xml:space="preserve">Foster Ampong. He is going to let his paperwork speak for itself. If there are any questions. He is fine with staying in open session. </w:t>
      </w:r>
    </w:p>
    <w:p w14:paraId="7C88C688" w14:textId="77777777" w:rsidR="00E059A3" w:rsidRDefault="00E059A3" w:rsidP="00E059A3"/>
    <w:p w14:paraId="26355B86" w14:textId="77777777" w:rsidR="00E059A3" w:rsidRDefault="00E059A3" w:rsidP="00E059A3">
      <w:r>
        <w:t xml:space="preserve">Kealana - SHPD letter of recommendation Paragraph 2: in this case, the applicant was able to identify the ancestors that were buried on the property as his great and great </w:t>
      </w:r>
      <w:proofErr w:type="spellStart"/>
      <w:r>
        <w:t>great</w:t>
      </w:r>
      <w:proofErr w:type="spellEnd"/>
      <w:r>
        <w:t xml:space="preserve"> grandparents. The deceased that are buried on property include Moses </w:t>
      </w:r>
      <w:proofErr w:type="spellStart"/>
      <w:r>
        <w:t>Kalaluhi</w:t>
      </w:r>
      <w:proofErr w:type="spellEnd"/>
      <w:r>
        <w:t xml:space="preserve">, David </w:t>
      </w:r>
      <w:proofErr w:type="spellStart"/>
      <w:r>
        <w:t>Kalaluhi</w:t>
      </w:r>
      <w:proofErr w:type="spellEnd"/>
      <w:r>
        <w:t xml:space="preserve">, Emma Lia </w:t>
      </w:r>
      <w:proofErr w:type="spellStart"/>
      <w:r>
        <w:t>Helekahi</w:t>
      </w:r>
      <w:proofErr w:type="spellEnd"/>
      <w:r>
        <w:t xml:space="preserve"> (? spelling), </w:t>
      </w:r>
      <w:proofErr w:type="spellStart"/>
      <w:r>
        <w:t>Paahau</w:t>
      </w:r>
      <w:proofErr w:type="spellEnd"/>
      <w:r>
        <w:t xml:space="preserve"> </w:t>
      </w:r>
      <w:proofErr w:type="spellStart"/>
      <w:r>
        <w:t>Kalaluhi</w:t>
      </w:r>
      <w:proofErr w:type="spellEnd"/>
      <w:r>
        <w:t xml:space="preserve">, and Ululani </w:t>
      </w:r>
      <w:proofErr w:type="spellStart"/>
      <w:r>
        <w:t>Nahoopihi</w:t>
      </w:r>
      <w:proofErr w:type="spellEnd"/>
      <w:r>
        <w:t>. The application provided sufficient evidence that demonstrated direct genealogical connection to the identified human skeletal remains at the above address. SHPD recommends that MLIBC recognizes this applicant Foster Ampong as a lineal descendant</w:t>
      </w:r>
    </w:p>
    <w:p w14:paraId="6804F0EE" w14:textId="77777777" w:rsidR="00E059A3" w:rsidRDefault="00E059A3" w:rsidP="00E059A3"/>
    <w:p w14:paraId="209BBEB8" w14:textId="77777777" w:rsidR="00E059A3" w:rsidRDefault="00E059A3" w:rsidP="00E059A3">
      <w:proofErr w:type="spellStart"/>
      <w:r>
        <w:t>Ceridwen</w:t>
      </w:r>
      <w:proofErr w:type="spellEnd"/>
      <w:r>
        <w:t xml:space="preserve"> </w:t>
      </w:r>
      <w:proofErr w:type="spellStart"/>
      <w:r>
        <w:t>Kauikekahi</w:t>
      </w:r>
      <w:proofErr w:type="spellEnd"/>
      <w:r>
        <w:t xml:space="preserve"> Kamohalii wishes to testify</w:t>
      </w:r>
    </w:p>
    <w:p w14:paraId="11F04DAC" w14:textId="77777777" w:rsidR="00E059A3" w:rsidRDefault="00E059A3" w:rsidP="00E059A3"/>
    <w:p w14:paraId="4AE07522" w14:textId="77777777" w:rsidR="00E059A3" w:rsidRDefault="00E059A3" w:rsidP="00E059A3">
      <w:r>
        <w:t xml:space="preserve">Foster asks if we are going into executive session or </w:t>
      </w:r>
      <w:proofErr w:type="gramStart"/>
      <w:r>
        <w:t>are</w:t>
      </w:r>
      <w:proofErr w:type="gramEnd"/>
      <w:r>
        <w:t xml:space="preserve"> we going to receive the testimony from the public?</w:t>
      </w:r>
    </w:p>
    <w:p w14:paraId="1FFA754A" w14:textId="77777777" w:rsidR="00E059A3" w:rsidRDefault="00E059A3" w:rsidP="00E059A3"/>
    <w:p w14:paraId="66726CD9" w14:textId="77777777" w:rsidR="00E059A3" w:rsidRDefault="00E059A3" w:rsidP="00E059A3">
      <w:r>
        <w:t>Chair says this request comes from the testifier for the question</w:t>
      </w:r>
    </w:p>
    <w:p w14:paraId="4EC6C049" w14:textId="77777777" w:rsidR="00E059A3" w:rsidRDefault="00E059A3" w:rsidP="00E059A3"/>
    <w:p w14:paraId="39CB893C" w14:textId="77777777" w:rsidR="00E059A3" w:rsidRDefault="00E059A3" w:rsidP="00E059A3">
      <w:r>
        <w:t>Kahele notes no one has requested that [executive session]</w:t>
      </w:r>
    </w:p>
    <w:p w14:paraId="505C9F08" w14:textId="77777777" w:rsidR="00E059A3" w:rsidRDefault="00E059A3" w:rsidP="00E059A3"/>
    <w:p w14:paraId="0C4DE6C0" w14:textId="77777777" w:rsidR="00E059A3" w:rsidRDefault="00E059A3" w:rsidP="00E059A3">
      <w:r>
        <w:t xml:space="preserve">But Foster says this pertains to his filing. In the last 12 hours he received back and forth emails from Josh Dean (?) and maybe an hour before this IBC from the person who wants to testify. To encapsulate </w:t>
      </w:r>
      <w:proofErr w:type="spellStart"/>
      <w:proofErr w:type="gramStart"/>
      <w:r>
        <w:t>thi</w:t>
      </w:r>
      <w:proofErr w:type="spellEnd"/>
      <w:r>
        <w:t>]s</w:t>
      </w:r>
      <w:proofErr w:type="gramEnd"/>
      <w:r>
        <w:t xml:space="preserve">, she wrote an email basically threatening him that if he comes forward with the claim she will come to the council to disprove him with the information she will provide.  </w:t>
      </w:r>
    </w:p>
    <w:p w14:paraId="0FCCBA69" w14:textId="77777777" w:rsidR="00E9778E" w:rsidRDefault="00E9778E" w:rsidP="00E059A3"/>
    <w:p w14:paraId="239A1C5C" w14:textId="565ED98C" w:rsidR="00E059A3" w:rsidRDefault="00E059A3" w:rsidP="00E059A3">
      <w:r>
        <w:t xml:space="preserve">Chair Maxwell says his descendancy application shouldn’t be disclosed to anyone except the burial council. Beyond that there is no kuleana for anyone else to know your genealogy. Asks Kealana if his application is public in any way with his supporting documents? Anything brought up is external and will not reference his application in any way when responding to testifiers. </w:t>
      </w:r>
    </w:p>
    <w:p w14:paraId="6A3EA945" w14:textId="77777777" w:rsidR="00E059A3" w:rsidRDefault="00E059A3" w:rsidP="00E059A3"/>
    <w:p w14:paraId="00F0B096" w14:textId="77777777" w:rsidR="00E059A3" w:rsidRDefault="00E059A3" w:rsidP="00E059A3">
      <w:r>
        <w:lastRenderedPageBreak/>
        <w:t xml:space="preserve">Asks Kealana, who verifies application and supporting documents get shared with council for evaluating the pertinent agenda items but outside of that the information should not leave with the burial council members. It’s a bit tricky now we are on Zoom but normally if they were meeting in </w:t>
      </w:r>
      <w:proofErr w:type="gramStart"/>
      <w:r>
        <w:t>person</w:t>
      </w:r>
      <w:proofErr w:type="gramEnd"/>
      <w:r>
        <w:t xml:space="preserve"> he would give packets of applicants and information and once that agenda item is done [unclear, muffled]</w:t>
      </w:r>
    </w:p>
    <w:p w14:paraId="2CB308EA" w14:textId="77777777" w:rsidR="00E059A3" w:rsidRDefault="00E059A3" w:rsidP="00E059A3"/>
    <w:p w14:paraId="6B69C91B" w14:textId="77777777" w:rsidR="00E059A3" w:rsidRDefault="00E059A3" w:rsidP="00E059A3">
      <w:r>
        <w:t xml:space="preserve">Chair says this is not a place to air out anyone’s business. Their task is recognition. Request to go into executive session by </w:t>
      </w:r>
      <w:proofErr w:type="spellStart"/>
      <w:r>
        <w:t>Ceridwen</w:t>
      </w:r>
      <w:proofErr w:type="spellEnd"/>
      <w:r>
        <w:t xml:space="preserve"> with Foster. </w:t>
      </w:r>
    </w:p>
    <w:p w14:paraId="5454FCD1" w14:textId="77777777" w:rsidR="00E059A3" w:rsidRDefault="00E059A3" w:rsidP="00E059A3"/>
    <w:p w14:paraId="5B73C4A7" w14:textId="77777777" w:rsidR="00E059A3" w:rsidRDefault="00E059A3" w:rsidP="00E059A3">
      <w:r>
        <w:t xml:space="preserve">Kahele - we only go into executive session if Foster requests it and if he does request </w:t>
      </w:r>
      <w:proofErr w:type="gramStart"/>
      <w:r>
        <w:t>it</w:t>
      </w:r>
      <w:proofErr w:type="gramEnd"/>
      <w:r>
        <w:t xml:space="preserve"> he gets to choose who he goes into executive session with </w:t>
      </w:r>
    </w:p>
    <w:p w14:paraId="034C15A3" w14:textId="77777777" w:rsidR="00E059A3" w:rsidRDefault="00E059A3" w:rsidP="00E059A3"/>
    <w:p w14:paraId="18E6AEF6" w14:textId="77777777" w:rsidR="00E059A3" w:rsidRDefault="00E059A3" w:rsidP="00E059A3">
      <w:proofErr w:type="spellStart"/>
      <w:r>
        <w:t>Ceridwen</w:t>
      </w:r>
      <w:proofErr w:type="spellEnd"/>
      <w:r>
        <w:t xml:space="preserve"> asks to go into executive session in chat. </w:t>
      </w:r>
    </w:p>
    <w:p w14:paraId="64D2D54E" w14:textId="77777777" w:rsidR="00E059A3" w:rsidRDefault="00E059A3" w:rsidP="00E059A3"/>
    <w:p w14:paraId="074DFC30" w14:textId="77777777" w:rsidR="00E059A3" w:rsidRDefault="00E059A3" w:rsidP="00E059A3">
      <w:r>
        <w:t xml:space="preserve">Kealana says application and supporting documents are shared with the council for the purpose of evaluating pertinent agenda items but outside of that the information should not go beyond this. Normally Kealana gives packets for the agenda item. </w:t>
      </w:r>
    </w:p>
    <w:p w14:paraId="55D071A9" w14:textId="77777777" w:rsidR="00E059A3" w:rsidRDefault="00E059A3" w:rsidP="00E059A3"/>
    <w:p w14:paraId="38A55163" w14:textId="77777777" w:rsidR="00E059A3" w:rsidRDefault="00E059A3" w:rsidP="00E059A3">
      <w:r>
        <w:t xml:space="preserve">Chair Maxwell says let’s not air out anyone’s business. </w:t>
      </w:r>
    </w:p>
    <w:p w14:paraId="39301982" w14:textId="77777777" w:rsidR="00E059A3" w:rsidRDefault="00E059A3" w:rsidP="00E059A3">
      <w:r>
        <w:t>Kahele states that we only go into executive session if the applicant wishes it</w:t>
      </w:r>
    </w:p>
    <w:p w14:paraId="054F6234" w14:textId="77777777" w:rsidR="00E059A3" w:rsidRDefault="00E059A3" w:rsidP="00E059A3"/>
    <w:p w14:paraId="51770D6D" w14:textId="77777777" w:rsidR="00E059A3" w:rsidRDefault="00E059A3" w:rsidP="00E059A3">
      <w:r>
        <w:t xml:space="preserve">Applicant says he raised this issue many months ago that specifically speaks to this point of going into executive session because he doesn’t have confidence in the burial council’s integrity at this point till his concern and complaint is resolved which it hasn’t. He submitted a letter </w:t>
      </w:r>
      <w:proofErr w:type="gramStart"/>
      <w:r>
        <w:t>in regards to</w:t>
      </w:r>
      <w:proofErr w:type="gramEnd"/>
      <w:r>
        <w:t xml:space="preserve"> that issues. With regards to this testifier, so he doesn’t wish to go into executive session. If she wants to make a complaint to challenge his genealogy and he is fully prepared to do it right now in public. </w:t>
      </w:r>
    </w:p>
    <w:p w14:paraId="5F4AF2B3" w14:textId="77777777" w:rsidR="00E059A3" w:rsidRDefault="00E059A3" w:rsidP="00E059A3"/>
    <w:p w14:paraId="594DB0A4" w14:textId="77777777" w:rsidR="00E059A3" w:rsidRDefault="00E059A3" w:rsidP="00E059A3">
      <w:r>
        <w:t xml:space="preserve">Kahele clarifies that SHPD already made the recommendation so </w:t>
      </w:r>
      <w:proofErr w:type="spellStart"/>
      <w:r>
        <w:t>Ceridwen</w:t>
      </w:r>
      <w:proofErr w:type="spellEnd"/>
      <w:r>
        <w:t xml:space="preserve">/Kahi may only testify. Council will make their motion </w:t>
      </w:r>
    </w:p>
    <w:p w14:paraId="147E67D6" w14:textId="77777777" w:rsidR="00E059A3" w:rsidRDefault="00E059A3" w:rsidP="00E059A3"/>
    <w:p w14:paraId="50623191" w14:textId="2EF2FA3D" w:rsidR="00E059A3" w:rsidRDefault="00E059A3" w:rsidP="00E059A3">
      <w:proofErr w:type="spellStart"/>
      <w:r>
        <w:t>Ceridwen</w:t>
      </w:r>
      <w:proofErr w:type="spellEnd"/>
      <w:r>
        <w:t xml:space="preserve"> is the family genealogist for her ʻohana. She had sent an email to Foster </w:t>
      </w:r>
      <w:proofErr w:type="gramStart"/>
      <w:r>
        <w:t>today</w:t>
      </w:r>
      <w:proofErr w:type="gramEnd"/>
      <w:r>
        <w:t xml:space="preserve"> but it didn’t threaten him, it was just to show the documents of the Kekahuna that does come from Kahoma Valley - there are in fact two men named Kekahuna, one was a brother of Keaweiwi Mateo. The Kekahuna that was the brother of Keaweiwi Tim</w:t>
      </w:r>
      <w:r w:rsidR="00E9778E">
        <w:t>o</w:t>
      </w:r>
      <w:r>
        <w:t>teo died in 1883 and there is a probate for him which lists Tim</w:t>
      </w:r>
      <w:r w:rsidR="00E9778E">
        <w:t>o</w:t>
      </w:r>
      <w:r>
        <w:t xml:space="preserve">teo as his soon, the other was the brother of </w:t>
      </w:r>
      <w:proofErr w:type="spellStart"/>
      <w:r>
        <w:t>Naho</w:t>
      </w:r>
      <w:r w:rsidR="00E9778E">
        <w:t>ʻ</w:t>
      </w:r>
      <w:r>
        <w:t>opihi</w:t>
      </w:r>
      <w:proofErr w:type="spellEnd"/>
      <w:r>
        <w:t xml:space="preserve">, who is the wife of Nalehu of which the burial site is at. The property Nalehu where the burial site is at has a deed going from Kekahuna and his wife Kalehua to his grandson </w:t>
      </w:r>
      <w:proofErr w:type="spellStart"/>
      <w:r>
        <w:t>Kalaluhi</w:t>
      </w:r>
      <w:proofErr w:type="spellEnd"/>
      <w:r>
        <w:t xml:space="preserve">. Foster’s Kekahuna died in 1883, so how can a deed be done to </w:t>
      </w:r>
      <w:proofErr w:type="spellStart"/>
      <w:r>
        <w:t>Kalaluhi</w:t>
      </w:r>
      <w:proofErr w:type="spellEnd"/>
      <w:r>
        <w:t xml:space="preserve"> in 1886 from the same Kekahuna?</w:t>
      </w:r>
    </w:p>
    <w:p w14:paraId="621463B0" w14:textId="2632E2DC" w:rsidR="00E059A3" w:rsidRDefault="00E059A3" w:rsidP="00E059A3">
      <w:r>
        <w:t xml:space="preserve">Her next concern is the 1878 census there are two records two separate records, and she could share her screen and share these documents because she wanted him to know the separation of the two </w:t>
      </w:r>
      <w:proofErr w:type="spellStart"/>
      <w:r>
        <w:t>Kekahuna</w:t>
      </w:r>
      <w:r w:rsidR="00E9778E">
        <w:t>’</w:t>
      </w:r>
      <w:r>
        <w:t>s</w:t>
      </w:r>
      <w:proofErr w:type="spellEnd"/>
      <w:r>
        <w:t xml:space="preserve">. The Kekahuna that Foster comes from comes from </w:t>
      </w:r>
      <w:proofErr w:type="spellStart"/>
      <w:r>
        <w:t>Kanaha</w:t>
      </w:r>
      <w:proofErr w:type="spellEnd"/>
      <w:r>
        <w:t xml:space="preserve"> Valley, they are not buried in Kahoma Valley. The Kekahuna who is the grandfather of </w:t>
      </w:r>
      <w:proofErr w:type="spellStart"/>
      <w:r>
        <w:t>Kalaluhi</w:t>
      </w:r>
      <w:proofErr w:type="spellEnd"/>
      <w:r>
        <w:t xml:space="preserve"> is buried in </w:t>
      </w:r>
      <w:r w:rsidR="00E9778E">
        <w:t>K</w:t>
      </w:r>
      <w:r>
        <w:t xml:space="preserve">ahoma. Foster cannot tie to this and she can show you the documents, </w:t>
      </w:r>
    </w:p>
    <w:p w14:paraId="434132E0" w14:textId="77777777" w:rsidR="00E059A3" w:rsidRDefault="00E059A3" w:rsidP="00E059A3">
      <w:r>
        <w:t xml:space="preserve">She can show you the probate for the Kekahuna who </w:t>
      </w:r>
      <w:proofErr w:type="gramStart"/>
      <w:r>
        <w:t>is the brother of Keaweiwi</w:t>
      </w:r>
      <w:proofErr w:type="gramEnd"/>
      <w:r>
        <w:t xml:space="preserve">, </w:t>
      </w:r>
    </w:p>
    <w:p w14:paraId="37499058" w14:textId="77777777" w:rsidR="00E059A3" w:rsidRDefault="00E059A3" w:rsidP="00E059A3">
      <w:r>
        <w:lastRenderedPageBreak/>
        <w:t xml:space="preserve">The deed from Kekahuna Kalehua to </w:t>
      </w:r>
      <w:proofErr w:type="spellStart"/>
      <w:r>
        <w:t>Kalaluhi</w:t>
      </w:r>
      <w:proofErr w:type="spellEnd"/>
      <w:r>
        <w:t xml:space="preserve"> for that specific Nalehu property</w:t>
      </w:r>
    </w:p>
    <w:p w14:paraId="1C335910" w14:textId="77777777" w:rsidR="00E059A3" w:rsidRDefault="00E059A3" w:rsidP="00E059A3">
      <w:r>
        <w:t xml:space="preserve">Probate for Kekahuna who </w:t>
      </w:r>
      <w:proofErr w:type="gramStart"/>
      <w:r>
        <w:t>is the brother of Keaweiwi</w:t>
      </w:r>
      <w:proofErr w:type="gramEnd"/>
    </w:p>
    <w:p w14:paraId="78EC6D29" w14:textId="3A76D339" w:rsidR="00E059A3" w:rsidRDefault="00E059A3" w:rsidP="00E059A3">
      <w:r>
        <w:t>Tim</w:t>
      </w:r>
      <w:r w:rsidR="00E9778E">
        <w:t>o</w:t>
      </w:r>
      <w:r>
        <w:t>teo married Ka</w:t>
      </w:r>
      <w:r w:rsidR="00E9778E">
        <w:t>ʻ</w:t>
      </w:r>
      <w:r>
        <w:t xml:space="preserve">ahanui and that is where Foster comes from. Her concern is so many people are trying to claim these iwi kupuna and some are good in intentions including </w:t>
      </w:r>
      <w:proofErr w:type="gramStart"/>
      <w:r>
        <w:t>Foster</w:t>
      </w:r>
      <w:proofErr w:type="gramEnd"/>
      <w:r>
        <w:t xml:space="preserve"> but he does not come from the Kekahuna that came from that site and she came prove it with documents, </w:t>
      </w:r>
    </w:p>
    <w:p w14:paraId="2124C07F" w14:textId="77777777" w:rsidR="00E059A3" w:rsidRDefault="00E059A3" w:rsidP="00E059A3"/>
    <w:p w14:paraId="19F992B1" w14:textId="77777777" w:rsidR="00E059A3" w:rsidRDefault="00E059A3" w:rsidP="00E059A3">
      <w:proofErr w:type="spellStart"/>
      <w:r>
        <w:t>Ceridwen</w:t>
      </w:r>
      <w:proofErr w:type="spellEnd"/>
      <w:r>
        <w:t xml:space="preserve"> says you can call her Kahi</w:t>
      </w:r>
    </w:p>
    <w:p w14:paraId="167D5FE1" w14:textId="77777777" w:rsidR="00E059A3" w:rsidRDefault="00E059A3" w:rsidP="00E059A3">
      <w:r>
        <w:t>She said Ikaika said she can share her screen.</w:t>
      </w:r>
    </w:p>
    <w:p w14:paraId="62D3EA77" w14:textId="77777777" w:rsidR="00E059A3" w:rsidRDefault="00E059A3" w:rsidP="00E059A3">
      <w:r>
        <w:t xml:space="preserve">Chair says want to see if council has questions first </w:t>
      </w:r>
    </w:p>
    <w:p w14:paraId="76D6CC1E" w14:textId="77777777" w:rsidR="00E059A3" w:rsidRDefault="00E059A3" w:rsidP="00E059A3">
      <w:r>
        <w:t>Council Member Johanna joins at 10:38</w:t>
      </w:r>
    </w:p>
    <w:p w14:paraId="29618287" w14:textId="77777777" w:rsidR="00E059A3" w:rsidRDefault="00E059A3" w:rsidP="00E059A3"/>
    <w:p w14:paraId="1CD9309D" w14:textId="77777777" w:rsidR="00E059A3" w:rsidRDefault="00E059A3" w:rsidP="00E059A3">
      <w:r>
        <w:t>Kahele prefers she submits any documents through the normal process rather than share screen wise</w:t>
      </w:r>
    </w:p>
    <w:p w14:paraId="532ABA05" w14:textId="77777777" w:rsidR="00E059A3" w:rsidRDefault="00E059A3" w:rsidP="00E059A3"/>
    <w:p w14:paraId="292F3A7E" w14:textId="77777777" w:rsidR="00E059A3" w:rsidRDefault="00E059A3" w:rsidP="00E059A3">
      <w:r>
        <w:t xml:space="preserve">Dane Maxwell has a serious question as Kahi is on Agenda Business Item F and applying descendancy for the same kupuna maybe or the same SIHP Number, they have a recommendation for </w:t>
      </w:r>
      <w:proofErr w:type="gramStart"/>
      <w:r>
        <w:t>Foster</w:t>
      </w:r>
      <w:proofErr w:type="gramEnd"/>
      <w:r>
        <w:t xml:space="preserve"> and they haven’t discussed her recommendation for her. They have different </w:t>
      </w:r>
      <w:proofErr w:type="spellStart"/>
      <w:r>
        <w:t>mo'oku'auhau</w:t>
      </w:r>
      <w:proofErr w:type="spellEnd"/>
      <w:r>
        <w:t xml:space="preserve"> </w:t>
      </w:r>
    </w:p>
    <w:p w14:paraId="13E3C419" w14:textId="77777777" w:rsidR="00E059A3" w:rsidRDefault="00E059A3" w:rsidP="00E059A3"/>
    <w:p w14:paraId="23E6C222" w14:textId="3C591BB1" w:rsidR="00E059A3" w:rsidRDefault="00E059A3" w:rsidP="00E059A3">
      <w:r>
        <w:t>Kealan</w:t>
      </w:r>
      <w:r w:rsidR="00E9778E">
        <w:t>a</w:t>
      </w:r>
      <w:r>
        <w:t xml:space="preserve"> says this is correct - they are connecting to the same ʻohana through different kūpuna.</w:t>
      </w:r>
    </w:p>
    <w:p w14:paraId="66B25E07" w14:textId="77777777" w:rsidR="00E059A3" w:rsidRDefault="00E059A3" w:rsidP="00E059A3"/>
    <w:p w14:paraId="63CE1DEA" w14:textId="77777777" w:rsidR="00E059A3" w:rsidRDefault="00E059A3" w:rsidP="00E059A3">
      <w:r>
        <w:t xml:space="preserve">Chair asks if SHPD reviewed the </w:t>
      </w:r>
      <w:bookmarkStart w:id="2" w:name="_Hlk53497094"/>
      <w:proofErr w:type="spellStart"/>
      <w:r>
        <w:t>mo'oku'auhau</w:t>
      </w:r>
      <w:bookmarkEnd w:id="2"/>
      <w:proofErr w:type="spellEnd"/>
      <w:r>
        <w:t xml:space="preserve">. He doesn’t want there to be discrepancies. SHPD was recommending lineal descendancy for Foster. Kahi wants lineal as well? Chair wants to discuss amongst council members. </w:t>
      </w:r>
    </w:p>
    <w:p w14:paraId="755E7F02" w14:textId="77777777" w:rsidR="00E059A3" w:rsidRDefault="00E059A3" w:rsidP="00E059A3"/>
    <w:p w14:paraId="453B6A3C" w14:textId="77777777" w:rsidR="00E059A3" w:rsidRDefault="00E059A3" w:rsidP="00E059A3">
      <w:r>
        <w:t xml:space="preserve">If one applicant says one </w:t>
      </w:r>
      <w:proofErr w:type="spellStart"/>
      <w:r>
        <w:t>mo'oku'auhau</w:t>
      </w:r>
      <w:proofErr w:type="spellEnd"/>
      <w:r>
        <w:t xml:space="preserve"> is incorrect and tying to same SIHP number.</w:t>
      </w:r>
    </w:p>
    <w:p w14:paraId="1367590A" w14:textId="77777777" w:rsidR="00E059A3" w:rsidRDefault="00E059A3" w:rsidP="00E059A3">
      <w:r>
        <w:t>Scott says this hasn’t happened before in his 8 years previous to his knowledge.</w:t>
      </w:r>
    </w:p>
    <w:p w14:paraId="7ECF94EB" w14:textId="77777777" w:rsidR="00E059A3" w:rsidRDefault="00E059A3" w:rsidP="00E059A3"/>
    <w:p w14:paraId="7C90F5BA" w14:textId="77777777" w:rsidR="00E059A3" w:rsidRDefault="00E059A3" w:rsidP="00E059A3">
      <w:r>
        <w:t>Kealana says the AG is not in attendance</w:t>
      </w:r>
    </w:p>
    <w:p w14:paraId="602FD23C" w14:textId="77777777" w:rsidR="00E059A3" w:rsidRDefault="00E059A3" w:rsidP="00E059A3">
      <w:r>
        <w:t xml:space="preserve"> The recommendation is based on what was submitted and reviewed by SHPD. </w:t>
      </w:r>
    </w:p>
    <w:p w14:paraId="25A136C5" w14:textId="1F9F5419" w:rsidR="00E059A3" w:rsidRDefault="00E059A3" w:rsidP="00E059A3">
      <w:r>
        <w:t>Chair asks to take a 10</w:t>
      </w:r>
      <w:r w:rsidR="00E9778E">
        <w:t>-</w:t>
      </w:r>
      <w:r>
        <w:t xml:space="preserve">minute recess </w:t>
      </w:r>
    </w:p>
    <w:p w14:paraId="34BED76B" w14:textId="77777777" w:rsidR="00E059A3" w:rsidRDefault="00E059A3" w:rsidP="00E059A3"/>
    <w:p w14:paraId="185AF206" w14:textId="77777777" w:rsidR="00E059A3" w:rsidRDefault="00E059A3" w:rsidP="00E059A3">
      <w:r>
        <w:t>After recess the Chair says we end testimony for now, this information is important to get before the meeting, particularly since the agenda goes out a week in advance</w:t>
      </w:r>
    </w:p>
    <w:p w14:paraId="740394F6" w14:textId="77777777" w:rsidR="00E059A3" w:rsidRDefault="00E059A3" w:rsidP="00E059A3">
      <w:r>
        <w:t xml:space="preserve">Not everyone knows what </w:t>
      </w:r>
      <w:proofErr w:type="spellStart"/>
      <w:r>
        <w:t>mo'oku'auhau</w:t>
      </w:r>
      <w:proofErr w:type="spellEnd"/>
      <w:r>
        <w:t xml:space="preserve"> was in the application and it should not be public. </w:t>
      </w:r>
    </w:p>
    <w:p w14:paraId="487697D4" w14:textId="77777777" w:rsidR="00E059A3" w:rsidRDefault="00E059A3" w:rsidP="00E059A3"/>
    <w:p w14:paraId="08AB809A" w14:textId="057D3716" w:rsidR="00E059A3" w:rsidRDefault="00E059A3" w:rsidP="00E059A3">
      <w:r>
        <w:t>Council takes a 10</w:t>
      </w:r>
      <w:r w:rsidR="00E9778E">
        <w:t>-</w:t>
      </w:r>
      <w:r>
        <w:t xml:space="preserve">minute break. The public doesn’t know what </w:t>
      </w:r>
      <w:proofErr w:type="spellStart"/>
      <w:r>
        <w:t>mo'oku'auhau</w:t>
      </w:r>
      <w:proofErr w:type="spellEnd"/>
      <w:r>
        <w:t xml:space="preserve"> was submitted. Chair decides to leave the conversation there and close testimony. He wants discussion amongst council members now. </w:t>
      </w:r>
    </w:p>
    <w:p w14:paraId="36714C98" w14:textId="77777777" w:rsidR="00E059A3" w:rsidRDefault="00E059A3" w:rsidP="00E059A3"/>
    <w:p w14:paraId="339422FC" w14:textId="77777777" w:rsidR="00E059A3" w:rsidRDefault="00E059A3" w:rsidP="00E059A3">
      <w:r>
        <w:t>The council used the break to read the application for descendancy - Chair asks Kealana do we wish to defer or approve?</w:t>
      </w:r>
    </w:p>
    <w:p w14:paraId="550EE720" w14:textId="77777777" w:rsidR="00E059A3" w:rsidRDefault="00E059A3" w:rsidP="00E059A3"/>
    <w:p w14:paraId="37C59EB4" w14:textId="77777777" w:rsidR="00E059A3" w:rsidRDefault="00E059A3" w:rsidP="00E059A3">
      <w:r>
        <w:t>Kyle said SHPD approved so he isn’t about not approving</w:t>
      </w:r>
    </w:p>
    <w:p w14:paraId="33661E55" w14:textId="77777777" w:rsidR="00E059A3" w:rsidRDefault="00E059A3" w:rsidP="00E059A3"/>
    <w:p w14:paraId="6FA66C88" w14:textId="77777777" w:rsidR="00E059A3" w:rsidRDefault="00E059A3" w:rsidP="00E059A3">
      <w:r>
        <w:lastRenderedPageBreak/>
        <w:t xml:space="preserve">Kahele asks SHPD to read recommendation one more time. </w:t>
      </w:r>
    </w:p>
    <w:p w14:paraId="5E9E8C73" w14:textId="77777777" w:rsidR="00E059A3" w:rsidRDefault="00E059A3" w:rsidP="00E059A3"/>
    <w:p w14:paraId="037EF91D" w14:textId="46084B91" w:rsidR="00E059A3" w:rsidRDefault="00E059A3" w:rsidP="00E059A3">
      <w:r>
        <w:t xml:space="preserve">Kealana rereads the recommendation: in this case the applicant was able to identify the ancestors buried on property as his great and great-great grandparents, Moses </w:t>
      </w:r>
      <w:proofErr w:type="spellStart"/>
      <w:r>
        <w:t>Kalaluhi</w:t>
      </w:r>
      <w:proofErr w:type="spellEnd"/>
      <w:r>
        <w:t xml:space="preserve">, David </w:t>
      </w:r>
      <w:proofErr w:type="spellStart"/>
      <w:r>
        <w:t>Kalaluhi</w:t>
      </w:r>
      <w:proofErr w:type="spellEnd"/>
      <w:r>
        <w:t xml:space="preserve">, Emalia </w:t>
      </w:r>
      <w:proofErr w:type="spellStart"/>
      <w:r>
        <w:t>Helekahi</w:t>
      </w:r>
      <w:proofErr w:type="spellEnd"/>
      <w:r>
        <w:t xml:space="preserve">, </w:t>
      </w:r>
      <w:proofErr w:type="spellStart"/>
      <w:r>
        <w:t>Pa</w:t>
      </w:r>
      <w:r w:rsidR="00E9778E">
        <w:t>ʻ</w:t>
      </w:r>
      <w:r>
        <w:t>ahaoa</w:t>
      </w:r>
      <w:proofErr w:type="spellEnd"/>
      <w:r>
        <w:t xml:space="preserve"> </w:t>
      </w:r>
      <w:proofErr w:type="spellStart"/>
      <w:r>
        <w:t>Kalaluhi</w:t>
      </w:r>
      <w:proofErr w:type="spellEnd"/>
      <w:r>
        <w:t xml:space="preserve">, and Ululani </w:t>
      </w:r>
      <w:proofErr w:type="spellStart"/>
      <w:r>
        <w:t>Naho</w:t>
      </w:r>
      <w:r w:rsidR="00E9778E">
        <w:t>ʻ</w:t>
      </w:r>
      <w:r>
        <w:t>opihi</w:t>
      </w:r>
      <w:proofErr w:type="spellEnd"/>
      <w:r>
        <w:t xml:space="preserve"> [</w:t>
      </w:r>
      <w:proofErr w:type="spellStart"/>
      <w:r>
        <w:t>Kahaluhi</w:t>
      </w:r>
      <w:proofErr w:type="spellEnd"/>
      <w:r>
        <w:t xml:space="preserve"> family members]. Based on the evidence, the applicant demonstrated genealogical evidence of direct descent from these human skeletal remains. Based on the review of the submitted information, SHPD recommends MLIBC recognize Foster Ampong as lineal descendant. </w:t>
      </w:r>
    </w:p>
    <w:p w14:paraId="39277F23" w14:textId="77777777" w:rsidR="00E059A3" w:rsidRDefault="00E059A3" w:rsidP="00E059A3"/>
    <w:p w14:paraId="3B4544FF" w14:textId="77777777" w:rsidR="00E059A3" w:rsidRDefault="00E059A3" w:rsidP="00E059A3">
      <w:r>
        <w:t xml:space="preserve">Kyle says according to SHPD, Foster has sufficiently attached himself to all of those people buried at that property. </w:t>
      </w:r>
    </w:p>
    <w:p w14:paraId="6B74B7F6" w14:textId="77777777" w:rsidR="00E059A3" w:rsidRDefault="00E059A3" w:rsidP="00E059A3"/>
    <w:p w14:paraId="77C24396" w14:textId="4AD0C452" w:rsidR="00E059A3" w:rsidRDefault="00E059A3" w:rsidP="00E059A3">
      <w:r>
        <w:t>Chair - these are the same kūpuna that Pulama, the applicant before, shared. So</w:t>
      </w:r>
      <w:r w:rsidR="00E9778E">
        <w:t>,</w:t>
      </w:r>
      <w:r>
        <w:t xml:space="preserve"> there is supporting information and documentation and he felt very strongly about </w:t>
      </w:r>
      <w:proofErr w:type="spellStart"/>
      <w:r>
        <w:t>Pulama’s</w:t>
      </w:r>
      <w:proofErr w:type="spellEnd"/>
      <w:r>
        <w:t xml:space="preserve"> application and he feels the same way for Foster. He is confident in recommending lineal descendancy </w:t>
      </w:r>
    </w:p>
    <w:p w14:paraId="72A7CEFF" w14:textId="77777777" w:rsidR="00E059A3" w:rsidRDefault="00E059A3" w:rsidP="00E059A3"/>
    <w:p w14:paraId="2ABCF011" w14:textId="77777777" w:rsidR="00E059A3" w:rsidRDefault="00E059A3" w:rsidP="00E059A3">
      <w:r>
        <w:t>Kyle wants clarification - Foster has sufficiently proven genealogical connection to ALL of those people sleeping on that property, correct?</w:t>
      </w:r>
    </w:p>
    <w:p w14:paraId="2D529784" w14:textId="77777777" w:rsidR="00E059A3" w:rsidRDefault="00E059A3" w:rsidP="00E059A3"/>
    <w:p w14:paraId="548B668A" w14:textId="77777777" w:rsidR="00E059A3" w:rsidRDefault="00E059A3" w:rsidP="00E059A3">
      <w:r>
        <w:t>Chair: we all have the same document</w:t>
      </w:r>
    </w:p>
    <w:p w14:paraId="02E98FD5" w14:textId="77777777" w:rsidR="00E059A3" w:rsidRDefault="00E059A3" w:rsidP="00E059A3"/>
    <w:p w14:paraId="553F8DBC" w14:textId="77777777" w:rsidR="00E059A3" w:rsidRDefault="00E059A3" w:rsidP="00E059A3">
      <w:r>
        <w:t xml:space="preserve">Kyle, ok I am good approving all of that </w:t>
      </w:r>
    </w:p>
    <w:p w14:paraId="022D375A" w14:textId="77777777" w:rsidR="00E059A3" w:rsidRDefault="00E059A3" w:rsidP="00E059A3"/>
    <w:p w14:paraId="1BB117D8" w14:textId="77777777" w:rsidR="00E059A3" w:rsidRDefault="00E059A3" w:rsidP="00E059A3">
      <w:r>
        <w:t>Chair: this is uncharted territory that someone debates someone else’s genealogy</w:t>
      </w:r>
    </w:p>
    <w:p w14:paraId="73EC6A06" w14:textId="77777777" w:rsidR="00E059A3" w:rsidRDefault="00E059A3" w:rsidP="00E059A3"/>
    <w:p w14:paraId="4FAC4DA2" w14:textId="77777777" w:rsidR="00E059A3" w:rsidRDefault="00E059A3" w:rsidP="00E059A3">
      <w:r>
        <w:t xml:space="preserve">Kahele - support that we move forward </w:t>
      </w:r>
    </w:p>
    <w:p w14:paraId="202B1798" w14:textId="77777777" w:rsidR="00E059A3" w:rsidRDefault="00E059A3" w:rsidP="00E059A3"/>
    <w:p w14:paraId="3034F098" w14:textId="77777777" w:rsidR="00E059A3" w:rsidRDefault="00E059A3" w:rsidP="00E059A3">
      <w:r>
        <w:t xml:space="preserve">SHPD approved based on the info provided by the applicant. </w:t>
      </w:r>
    </w:p>
    <w:p w14:paraId="79FED0E8" w14:textId="77777777" w:rsidR="00E059A3" w:rsidRDefault="00E059A3" w:rsidP="00E059A3"/>
    <w:p w14:paraId="3FA13E61" w14:textId="77777777" w:rsidR="00E059A3" w:rsidRPr="00E9778E" w:rsidRDefault="00E059A3" w:rsidP="00E059A3">
      <w:pPr>
        <w:rPr>
          <w:b/>
          <w:bCs/>
        </w:rPr>
      </w:pPr>
      <w:r w:rsidRPr="00E9778E">
        <w:rPr>
          <w:b/>
          <w:bCs/>
        </w:rPr>
        <w:t>Scott Motions: The Maui Lānaʻi Island Burial Council recognizes Foster Ampong as a lineal descendant to Identified Human Skeletal Remains at Kahoma Valley, Site #s 50-50-03-08807 and 50-50-03-08808, Ahupuaʻa of Kuholilea, District of Lānaʻi, Island of Maui, TMK (2) 4-5-017:001</w:t>
      </w:r>
    </w:p>
    <w:p w14:paraId="27E2F0DF" w14:textId="77777777" w:rsidR="00E059A3" w:rsidRPr="00E9778E" w:rsidRDefault="00E059A3" w:rsidP="00E059A3">
      <w:pPr>
        <w:rPr>
          <w:b/>
          <w:bCs/>
        </w:rPr>
      </w:pPr>
    </w:p>
    <w:p w14:paraId="483F687D" w14:textId="77777777" w:rsidR="00E059A3" w:rsidRPr="00E9778E" w:rsidRDefault="00E059A3" w:rsidP="00E059A3">
      <w:pPr>
        <w:rPr>
          <w:b/>
          <w:bCs/>
        </w:rPr>
      </w:pPr>
      <w:r w:rsidRPr="00E9778E">
        <w:rPr>
          <w:b/>
          <w:bCs/>
        </w:rPr>
        <w:t>Motion passes with no dissent</w:t>
      </w:r>
    </w:p>
    <w:p w14:paraId="3A332267" w14:textId="77777777" w:rsidR="00E059A3" w:rsidRDefault="00E059A3" w:rsidP="00E059A3"/>
    <w:p w14:paraId="56BB9ACA" w14:textId="77777777" w:rsidR="00E059A3" w:rsidRDefault="00E059A3" w:rsidP="00E059A3">
      <w:r>
        <w:rPr>
          <w:b/>
        </w:rPr>
        <w:t xml:space="preserve">F. Descendancy Recognition Application of </w:t>
      </w:r>
      <w:proofErr w:type="spellStart"/>
      <w:r>
        <w:rPr>
          <w:b/>
        </w:rPr>
        <w:t>Ceridwen</w:t>
      </w:r>
      <w:proofErr w:type="spellEnd"/>
      <w:r>
        <w:rPr>
          <w:b/>
        </w:rPr>
        <w:t xml:space="preserve"> </w:t>
      </w:r>
      <w:proofErr w:type="spellStart"/>
      <w:r>
        <w:rPr>
          <w:b/>
        </w:rPr>
        <w:t>Kauikekahi</w:t>
      </w:r>
      <w:proofErr w:type="spellEnd"/>
      <w:r>
        <w:rPr>
          <w:b/>
        </w:rPr>
        <w:t xml:space="preserve"> </w:t>
      </w:r>
      <w:proofErr w:type="spellStart"/>
      <w:r>
        <w:rPr>
          <w:b/>
        </w:rPr>
        <w:t>Kamohaliʻi</w:t>
      </w:r>
      <w:proofErr w:type="spellEnd"/>
      <w:r>
        <w:rPr>
          <w:b/>
        </w:rPr>
        <w:t xml:space="preserve"> McClellan to Identified Human Skeletal Remains at Kahoma Valley, Site #s 50-50- 03-08807 and 50-50-03-08808, Ahupuaʻa of Kuholilea, District of Lāhainā, Island of Maui, TMK: (2) 4-5-017:001.</w:t>
      </w:r>
      <w:r>
        <w:t xml:space="preserve"> Information/Discussion/Determination: Information, discussion and determination on the applicant’s descendancy recognition application to Native Hawaiian skeletal remains at the above location. </w:t>
      </w:r>
    </w:p>
    <w:p w14:paraId="762E1B42" w14:textId="77777777" w:rsidR="00E059A3" w:rsidRDefault="00E059A3" w:rsidP="00E059A3"/>
    <w:p w14:paraId="61D8B80C" w14:textId="77777777" w:rsidR="00E059A3" w:rsidRDefault="00E059A3" w:rsidP="00E059A3">
      <w:r>
        <w:t>One person to testify - Debbie Leopoldo</w:t>
      </w:r>
    </w:p>
    <w:p w14:paraId="521994FA" w14:textId="77777777" w:rsidR="00E059A3" w:rsidRDefault="00E059A3" w:rsidP="00E059A3"/>
    <w:p w14:paraId="3A7514E3" w14:textId="77777777" w:rsidR="00E059A3" w:rsidRDefault="00E059A3" w:rsidP="00E059A3">
      <w:proofErr w:type="spellStart"/>
      <w:r>
        <w:t>Donnalyn</w:t>
      </w:r>
      <w:proofErr w:type="spellEnd"/>
      <w:r>
        <w:t xml:space="preserve"> Kalei joins her. Each get 2 minutes a piece </w:t>
      </w:r>
    </w:p>
    <w:p w14:paraId="38AF08AE" w14:textId="77777777" w:rsidR="00E059A3" w:rsidRDefault="00E059A3" w:rsidP="00E059A3"/>
    <w:p w14:paraId="2DECC83D" w14:textId="77777777" w:rsidR="00E059A3" w:rsidRDefault="00E059A3" w:rsidP="00E059A3">
      <w:r>
        <w:t xml:space="preserve">Debbie says she may not even give testimony, depending on what her sister </w:t>
      </w:r>
      <w:proofErr w:type="spellStart"/>
      <w:r>
        <w:t>Donnalyn</w:t>
      </w:r>
      <w:proofErr w:type="spellEnd"/>
      <w:r>
        <w:t xml:space="preserve">, has to say. She wants </w:t>
      </w:r>
      <w:proofErr w:type="spellStart"/>
      <w:r>
        <w:t>Donnalyn</w:t>
      </w:r>
      <w:proofErr w:type="spellEnd"/>
      <w:r>
        <w:t xml:space="preserve"> to go first</w:t>
      </w:r>
    </w:p>
    <w:p w14:paraId="6FCA9B82" w14:textId="77777777" w:rsidR="00E059A3" w:rsidRDefault="00E059A3" w:rsidP="00E059A3"/>
    <w:p w14:paraId="4ABCB1C7" w14:textId="77777777" w:rsidR="00E059A3" w:rsidRDefault="00E059A3" w:rsidP="00E059A3">
      <w:proofErr w:type="spellStart"/>
      <w:r>
        <w:t>Donnalyn</w:t>
      </w:r>
      <w:proofErr w:type="spellEnd"/>
      <w:r>
        <w:t xml:space="preserve"> wanted to hear the applicant’s testimony before</w:t>
      </w:r>
    </w:p>
    <w:p w14:paraId="43FCFA55" w14:textId="77777777" w:rsidR="00E059A3" w:rsidRDefault="00E059A3" w:rsidP="00E059A3"/>
    <w:p w14:paraId="5B1C5CF4" w14:textId="77777777" w:rsidR="00E059A3" w:rsidRDefault="00E059A3" w:rsidP="00E059A3">
      <w:r>
        <w:t xml:space="preserve">Chair says now is the time to testify - the applicant speaks afterwards </w:t>
      </w:r>
    </w:p>
    <w:p w14:paraId="6A26E0D1" w14:textId="77777777" w:rsidR="00E059A3" w:rsidRDefault="00E059A3" w:rsidP="00E059A3"/>
    <w:p w14:paraId="708BAC81" w14:textId="77777777" w:rsidR="00E059A3" w:rsidRDefault="00E059A3" w:rsidP="00E059A3">
      <w:r>
        <w:t xml:space="preserve">Debbie and </w:t>
      </w:r>
      <w:proofErr w:type="spellStart"/>
      <w:r>
        <w:t>Donnalyn</w:t>
      </w:r>
      <w:proofErr w:type="spellEnd"/>
      <w:r>
        <w:t xml:space="preserve"> discuss who will give testimony - they prefer what Kahi has to say first. </w:t>
      </w:r>
    </w:p>
    <w:p w14:paraId="3965D75C" w14:textId="77777777" w:rsidR="00E059A3" w:rsidRDefault="00E059A3" w:rsidP="00E059A3"/>
    <w:p w14:paraId="1303C010" w14:textId="77777777" w:rsidR="00E059A3" w:rsidRDefault="00E059A3" w:rsidP="00E059A3">
      <w:r>
        <w:t xml:space="preserve">Chair clarifies that how we do things is they take testimony first and then the applicant speaks after. You cannot return after the applicant testifies. </w:t>
      </w:r>
    </w:p>
    <w:p w14:paraId="20D353DC" w14:textId="77777777" w:rsidR="00E059A3" w:rsidRDefault="00E059A3" w:rsidP="00E059A3"/>
    <w:p w14:paraId="6644CFC6" w14:textId="34744DD8" w:rsidR="00E059A3" w:rsidRDefault="00E059A3" w:rsidP="00E059A3">
      <w:proofErr w:type="spellStart"/>
      <w:r>
        <w:t>Donnalyn</w:t>
      </w:r>
      <w:proofErr w:type="spellEnd"/>
      <w:r>
        <w:t xml:space="preserve"> - She thinks this is highly </w:t>
      </w:r>
      <w:proofErr w:type="gramStart"/>
      <w:r>
        <w:t>unfair</w:t>
      </w:r>
      <w:proofErr w:type="gramEnd"/>
      <w:r>
        <w:t xml:space="preserve"> but she can respond and maybe Keeaumoku can add. They have been before the burial council</w:t>
      </w:r>
      <w:r w:rsidR="00E9778E">
        <w:t>.</w:t>
      </w:r>
      <w:r>
        <w:t xml:space="preserve"> </w:t>
      </w:r>
      <w:r w:rsidR="00E9778E">
        <w:t xml:space="preserve"> H</w:t>
      </w:r>
      <w:r>
        <w:t xml:space="preserve">er mother has been before in 2007 or 2008. Back in 2006, they entered into a quiet title action filed by Pioneer Mill with their attorney and fought for about three years and she and her mother travelled back and forth from Hawaii island maybe 10 times to attend meetings and she filed all the </w:t>
      </w:r>
      <w:proofErr w:type="spellStart"/>
      <w:r>
        <w:t>prosee</w:t>
      </w:r>
      <w:proofErr w:type="spellEnd"/>
      <w:r>
        <w:t xml:space="preserve"> (?) on behalf of her cousins her mother and herself because they are the - </w:t>
      </w:r>
      <w:proofErr w:type="spellStart"/>
      <w:r>
        <w:t>Kaumiumi</w:t>
      </w:r>
      <w:proofErr w:type="spellEnd"/>
      <w:r>
        <w:t xml:space="preserve"> and her Tutu Man and </w:t>
      </w:r>
      <w:proofErr w:type="spellStart"/>
      <w:r>
        <w:t>Kailihou</w:t>
      </w:r>
      <w:proofErr w:type="spellEnd"/>
      <w:r>
        <w:t xml:space="preserve"> - they  traced the lineage all the way back. She is a retired UH professor. Although she is not an attorney, she filed a lot of motions against Pioneer Mill. She would have continued but in 2011 her husband passed away. What they did was they claimed the land. </w:t>
      </w:r>
      <w:proofErr w:type="gramStart"/>
      <w:r>
        <w:t>Also</w:t>
      </w:r>
      <w:proofErr w:type="gramEnd"/>
      <w:r>
        <w:t xml:space="preserve"> during that period</w:t>
      </w:r>
      <w:r w:rsidR="00E9778E">
        <w:t>,</w:t>
      </w:r>
      <w:r>
        <w:t xml:space="preserve"> they posted signs on the land that this is their kuleana land. They are descendants of </w:t>
      </w:r>
      <w:proofErr w:type="spellStart"/>
      <w:r>
        <w:t>Kaumiumi</w:t>
      </w:r>
      <w:proofErr w:type="spellEnd"/>
      <w:r>
        <w:t xml:space="preserve"> and </w:t>
      </w:r>
      <w:proofErr w:type="spellStart"/>
      <w:r>
        <w:t>Kailihou</w:t>
      </w:r>
      <w:proofErr w:type="spellEnd"/>
      <w:r>
        <w:t xml:space="preserve">. Also, she travelled to Honolulu so she could go into land records and it is written in a supreme court case in 1919. She has no notes with </w:t>
      </w:r>
      <w:proofErr w:type="gramStart"/>
      <w:r>
        <w:t>her</w:t>
      </w:r>
      <w:proofErr w:type="gramEnd"/>
      <w:r>
        <w:t xml:space="preserve"> and she feels very unprepared. She asks to table this discussion to get more documentation and sufficient time for her to prepare but she just heard about the meeting the day before. She can send maps, testimony of her mother Mable </w:t>
      </w:r>
      <w:proofErr w:type="spellStart"/>
      <w:r>
        <w:t>Kaelaula</w:t>
      </w:r>
      <w:proofErr w:type="spellEnd"/>
      <w:r>
        <w:t xml:space="preserve"> </w:t>
      </w:r>
      <w:proofErr w:type="spellStart"/>
      <w:r>
        <w:t>Kailihou</w:t>
      </w:r>
      <w:proofErr w:type="spellEnd"/>
      <w:r>
        <w:t xml:space="preserve"> </w:t>
      </w:r>
      <w:proofErr w:type="spellStart"/>
      <w:r>
        <w:t>Jance</w:t>
      </w:r>
      <w:proofErr w:type="spellEnd"/>
      <w:r>
        <w:t xml:space="preserve"> - she can send all of that to you. She says Keeaumoku was on the council back then when she and her mother testified in maybe 2008 about the lands and that they are the descendants. They are the descendants. This person who appeared 5 years ago, they don’t even know who she is, and her mother told her she isn’t part of the family and she believes she is working for Peter Martin. </w:t>
      </w:r>
    </w:p>
    <w:p w14:paraId="78E3C940" w14:textId="77777777" w:rsidR="00E059A3" w:rsidRDefault="00E059A3" w:rsidP="00E059A3"/>
    <w:p w14:paraId="55AC92C9" w14:textId="77777777" w:rsidR="00E059A3" w:rsidRDefault="00E059A3" w:rsidP="00E059A3">
      <w:r>
        <w:t xml:space="preserve">Debbie - She wanted to wait and hear what Kahi has to say because it may not even be about </w:t>
      </w:r>
      <w:proofErr w:type="spellStart"/>
      <w:r>
        <w:t>Kaumiumi</w:t>
      </w:r>
      <w:proofErr w:type="spellEnd"/>
      <w:r>
        <w:t xml:space="preserve">. She reads a letter to Mr. Maxwell and the burial council from her mother - her name is Mabel </w:t>
      </w:r>
      <w:proofErr w:type="spellStart"/>
      <w:r>
        <w:t>Kealaula</w:t>
      </w:r>
      <w:proofErr w:type="spellEnd"/>
      <w:r>
        <w:t xml:space="preserve"> </w:t>
      </w:r>
      <w:proofErr w:type="spellStart"/>
      <w:r>
        <w:t>Kailihou</w:t>
      </w:r>
      <w:proofErr w:type="spellEnd"/>
      <w:r>
        <w:t xml:space="preserve"> </w:t>
      </w:r>
      <w:proofErr w:type="spellStart"/>
      <w:r>
        <w:t>Jance</w:t>
      </w:r>
      <w:proofErr w:type="spellEnd"/>
      <w:r>
        <w:t xml:space="preserve">. Daughter of Samuel </w:t>
      </w:r>
      <w:proofErr w:type="spellStart"/>
      <w:r>
        <w:t>Kaluapana</w:t>
      </w:r>
      <w:proofErr w:type="spellEnd"/>
      <w:r>
        <w:t xml:space="preserve"> </w:t>
      </w:r>
      <w:proofErr w:type="spellStart"/>
      <w:r>
        <w:t>Kailihou</w:t>
      </w:r>
      <w:proofErr w:type="spellEnd"/>
      <w:r>
        <w:t xml:space="preserve"> who was born in 1882, Kaanapali Maui. Her father died October 11, 1940 in lower Kahoma Valley below the train track district of </w:t>
      </w:r>
      <w:proofErr w:type="spellStart"/>
      <w:r>
        <w:t>Puunoa</w:t>
      </w:r>
      <w:proofErr w:type="spellEnd"/>
      <w:r>
        <w:t xml:space="preserve">, this is the dirt road along the Kahoma stream. Sister of Sarah </w:t>
      </w:r>
      <w:proofErr w:type="spellStart"/>
      <w:r>
        <w:t>Lauai</w:t>
      </w:r>
      <w:proofErr w:type="spellEnd"/>
      <w:r>
        <w:t xml:space="preserve"> </w:t>
      </w:r>
      <w:proofErr w:type="spellStart"/>
      <w:r>
        <w:t>Kailihou</w:t>
      </w:r>
      <w:proofErr w:type="spellEnd"/>
      <w:r>
        <w:t xml:space="preserve"> Takatani - they are the two living children of Samuel </w:t>
      </w:r>
      <w:proofErr w:type="spellStart"/>
      <w:r>
        <w:t>Kalaupana</w:t>
      </w:r>
      <w:proofErr w:type="spellEnd"/>
      <w:r>
        <w:t xml:space="preserve"> </w:t>
      </w:r>
      <w:proofErr w:type="spellStart"/>
      <w:r>
        <w:t>Kailihou</w:t>
      </w:r>
      <w:proofErr w:type="spellEnd"/>
      <w:r>
        <w:t>.</w:t>
      </w:r>
    </w:p>
    <w:p w14:paraId="588810A5" w14:textId="77777777" w:rsidR="00E059A3" w:rsidRDefault="00E059A3" w:rsidP="00E059A3">
      <w:r>
        <w:t xml:space="preserve">Their father is descended from Samuel Nika </w:t>
      </w:r>
      <w:proofErr w:type="spellStart"/>
      <w:r>
        <w:t>Kalilihou</w:t>
      </w:r>
      <w:proofErr w:type="spellEnd"/>
      <w:r>
        <w:t xml:space="preserve">, aka </w:t>
      </w:r>
      <w:proofErr w:type="spellStart"/>
      <w:r>
        <w:t>Kaumiumi</w:t>
      </w:r>
      <w:proofErr w:type="spellEnd"/>
      <w:r>
        <w:t xml:space="preserve">. Her brothers Matthew, Samuel, Bennet </w:t>
      </w:r>
      <w:proofErr w:type="spellStart"/>
      <w:r>
        <w:t>Kailihou</w:t>
      </w:r>
      <w:proofErr w:type="spellEnd"/>
      <w:r>
        <w:t xml:space="preserve"> carried the coffin of their father. The cemetery is located below the meeting of streams Kahoma and </w:t>
      </w:r>
      <w:proofErr w:type="spellStart"/>
      <w:r>
        <w:t>Kanaha</w:t>
      </w:r>
      <w:proofErr w:type="spellEnd"/>
      <w:r>
        <w:t xml:space="preserve"> stream, which branch out opposite. Both her sister Sarah and I witnessed the burial of their father. Kahoma and </w:t>
      </w:r>
      <w:proofErr w:type="spellStart"/>
      <w:r>
        <w:t>Kanaha</w:t>
      </w:r>
      <w:proofErr w:type="spellEnd"/>
      <w:r>
        <w:t xml:space="preserve"> streams - she has shown her children and nephews the sites of the burials. They would pass the graveyard </w:t>
      </w:r>
      <w:r>
        <w:lastRenderedPageBreak/>
        <w:t xml:space="preserve">whenever they would go to Tutu Nika’s house down to the beach house on </w:t>
      </w:r>
      <w:proofErr w:type="spellStart"/>
      <w:r>
        <w:t>Puunoa</w:t>
      </w:r>
      <w:proofErr w:type="spellEnd"/>
      <w:r>
        <w:t xml:space="preserve"> Road. She has vivid memories of family burial sites, but the area has been backfilled and levelled for Kahoma Stream Project. </w:t>
      </w:r>
      <w:proofErr w:type="spellStart"/>
      <w:r>
        <w:t>Puunoa</w:t>
      </w:r>
      <w:proofErr w:type="spellEnd"/>
      <w:r>
        <w:t xml:space="preserve"> Road beach house. </w:t>
      </w:r>
      <w:proofErr w:type="spellStart"/>
      <w:r>
        <w:t>Honopiilani</w:t>
      </w:r>
      <w:proofErr w:type="spellEnd"/>
      <w:r>
        <w:t xml:space="preserve"> Highway and the old track roads through cane fields to the old trail to get to home in Kahoma Valley. Moved out of the valley in 1936. On the day of father’s burial, they travelled up the burial site from their beach house, when they came to the dirt </w:t>
      </w:r>
      <w:proofErr w:type="gramStart"/>
      <w:r>
        <w:t>road</w:t>
      </w:r>
      <w:proofErr w:type="gramEnd"/>
      <w:r>
        <w:t xml:space="preserve"> they went till the road ended near Kahoma Stream. They walked with their father’s coffin approx. 45-50 feet up the slight embankment and that is where the family burial site is located. </w:t>
      </w:r>
    </w:p>
    <w:p w14:paraId="76F36BCB" w14:textId="77777777" w:rsidR="00E059A3" w:rsidRDefault="00E059A3" w:rsidP="00E059A3"/>
    <w:p w14:paraId="737B537D" w14:textId="77777777" w:rsidR="00E059A3" w:rsidRDefault="00E059A3" w:rsidP="00E059A3">
      <w:proofErr w:type="spellStart"/>
      <w:r>
        <w:t>Donnalyn</w:t>
      </w:r>
      <w:proofErr w:type="spellEnd"/>
      <w:r>
        <w:t xml:space="preserve"> says give her more time, this was their mother’s testimony from 2008</w:t>
      </w:r>
    </w:p>
    <w:p w14:paraId="5D3ECF48" w14:textId="77777777" w:rsidR="00E059A3" w:rsidRDefault="00E059A3" w:rsidP="00E059A3"/>
    <w:p w14:paraId="4DA2D426" w14:textId="77777777" w:rsidR="00E059A3" w:rsidRDefault="00E059A3" w:rsidP="00E059A3">
      <w:r>
        <w:t>Debbie corrects this, saying that this was their mother’s testimony from July 20, 2010</w:t>
      </w:r>
    </w:p>
    <w:p w14:paraId="7AB18B38" w14:textId="77777777" w:rsidR="00E059A3" w:rsidRDefault="00E059A3" w:rsidP="00E059A3"/>
    <w:p w14:paraId="0836E63F" w14:textId="77777777" w:rsidR="00E059A3" w:rsidRDefault="00E059A3" w:rsidP="00E059A3">
      <w:r>
        <w:t xml:space="preserve">Chair suggests filing for cultural or lineal descendancy. Apologies but lots of items on the agenda </w:t>
      </w:r>
    </w:p>
    <w:p w14:paraId="3D2BBEF3" w14:textId="77777777" w:rsidR="00E059A3" w:rsidRDefault="00E059A3" w:rsidP="00E059A3"/>
    <w:p w14:paraId="524955BB" w14:textId="28222FA2" w:rsidR="00E059A3" w:rsidRDefault="00E059A3" w:rsidP="00E059A3">
      <w:r>
        <w:t xml:space="preserve">Keeaumoku Kapu - from Lāhainā. He thinks the discussion we had before - </w:t>
      </w:r>
      <w:proofErr w:type="spellStart"/>
      <w:r>
        <w:t>Donnalyn</w:t>
      </w:r>
      <w:proofErr w:type="spellEnd"/>
      <w:r>
        <w:t xml:space="preserve"> Kalei and Debbie Leopoldo were before the MLI burial council and were given lineal descendancy status so he can understand why - he thinks it’s an odd time to get the agenda to the descendants. And for him a lot of discussions came up with iwi kūpuna that lay at rest in this area. What happened when the corps of engineers started to do the Kahoma Flood Project there were lots of interesting finds of iwi kūpuna of high magnitude in cemetery and outside of the cemetery. The only one on the council back then was Keeaumoku and Scott Fisher. When this family came before the council before. Mrs. McClellan also claimed descendancy to </w:t>
      </w:r>
      <w:proofErr w:type="spellStart"/>
      <w:r>
        <w:t>Kailihou</w:t>
      </w:r>
      <w:proofErr w:type="spellEnd"/>
      <w:r>
        <w:t xml:space="preserve"> who may have been buried in Kahoma Valley but records from Bishop Museum archives of the iwi kūpuna were taken from the cemetery on the outside of Kahoma Valley cemetery</w:t>
      </w:r>
      <w:r w:rsidR="00E9778E">
        <w:t>,</w:t>
      </w:r>
      <w:r>
        <w:t xml:space="preserve"> but it was a nightmare that the corps of engineers left iwi kūpuna under the bypass. When the county took over, the County tried to re-inter at </w:t>
      </w:r>
      <w:proofErr w:type="gramStart"/>
      <w:r>
        <w:t>Mala</w:t>
      </w:r>
      <w:proofErr w:type="gramEnd"/>
      <w:r>
        <w:t xml:space="preserve"> but it didn’t work out so 18 boxes of iwi kūpuna were reinterred in Ritz Carlton Ka</w:t>
      </w:r>
      <w:r w:rsidR="00E9778E">
        <w:t>palua</w:t>
      </w:r>
      <w:r>
        <w:t xml:space="preserve">. The family has been doing their due diligence to repatriate their iwi kūpuna back to Kahoma. There is a misunderstanding of relationship of kūpuna that came from Kahoma, they location of the iwi kūpuna, etc. he concurs with Debbie and </w:t>
      </w:r>
      <w:proofErr w:type="spellStart"/>
      <w:r>
        <w:t>Donnalyn</w:t>
      </w:r>
      <w:proofErr w:type="spellEnd"/>
      <w:r>
        <w:t xml:space="preserve"> that until they get factual information for this ʻohana - location of iwi kūpuna and where they were laid to rest - family has legitimacy to say more research needs to be done. Osteological report from Bishop Museum on where they are laid to rest. Until we get factual information on any iwi kūpuna related to this ʻohana, it may be a lot of the </w:t>
      </w:r>
      <w:proofErr w:type="spellStart"/>
      <w:r>
        <w:t>palina</w:t>
      </w:r>
      <w:proofErr w:type="spellEnd"/>
      <w:r>
        <w:t xml:space="preserve"> is also related to the Nalehu cemetery as well. The location of these kūpuna and where they are laid to rest and what </w:t>
      </w:r>
      <w:proofErr w:type="spellStart"/>
      <w:r>
        <w:t>palina</w:t>
      </w:r>
      <w:proofErr w:type="spellEnd"/>
      <w:r>
        <w:t xml:space="preserve"> are laid to rest - </w:t>
      </w:r>
      <w:proofErr w:type="spellStart"/>
      <w:r>
        <w:t>Kaumiumi</w:t>
      </w:r>
      <w:proofErr w:type="spellEnd"/>
      <w:r>
        <w:t xml:space="preserve">, </w:t>
      </w:r>
      <w:proofErr w:type="spellStart"/>
      <w:r>
        <w:t>Kailihou</w:t>
      </w:r>
      <w:proofErr w:type="spellEnd"/>
      <w:r>
        <w:t xml:space="preserve"> - family has legitimacy to say more research needs to be done and where exactly kūpuna are. </w:t>
      </w:r>
    </w:p>
    <w:p w14:paraId="626ABE86" w14:textId="77777777" w:rsidR="00E059A3" w:rsidRDefault="00E059A3" w:rsidP="00E059A3"/>
    <w:p w14:paraId="341C017B" w14:textId="77777777" w:rsidR="00E059A3" w:rsidRDefault="00E059A3" w:rsidP="00E059A3">
      <w:r>
        <w:t xml:space="preserve">Chair thanks Keeaumoku for bringing up that they are cultural or lineal descendants. He asks if Keeaumoku is familiar with the new SIHP numbers. </w:t>
      </w:r>
    </w:p>
    <w:p w14:paraId="3171AD9E" w14:textId="77777777" w:rsidR="00E059A3" w:rsidRDefault="00E059A3" w:rsidP="00E059A3"/>
    <w:p w14:paraId="711E4962" w14:textId="77777777" w:rsidR="00E059A3" w:rsidRDefault="00E059A3" w:rsidP="00E059A3">
      <w:r>
        <w:t xml:space="preserve">Council previously did a site visit, two locations, two site numbers, he wishes he was there to identify and register. But he wasn’t there to identify and register the burials. </w:t>
      </w:r>
    </w:p>
    <w:p w14:paraId="31F21D47" w14:textId="77777777" w:rsidR="00E059A3" w:rsidRDefault="00E059A3" w:rsidP="00E059A3">
      <w:r>
        <w:t xml:space="preserve">He knows one was located on the Nalehu </w:t>
      </w:r>
      <w:proofErr w:type="spellStart"/>
      <w:r>
        <w:t>palini</w:t>
      </w:r>
      <w:proofErr w:type="spellEnd"/>
      <w:r>
        <w:t xml:space="preserve">, doesn’t know where the second one was. Question is info that would disclose who is buried there - may be in defiance of </w:t>
      </w:r>
      <w:proofErr w:type="spellStart"/>
      <w:r>
        <w:t>Kailihou</w:t>
      </w:r>
      <w:proofErr w:type="spellEnd"/>
      <w:r>
        <w:t xml:space="preserve"> </w:t>
      </w:r>
      <w:r>
        <w:lastRenderedPageBreak/>
        <w:t>family to say otherwise and that’s the reason why he just forwarded the agenda to them because he knows their mama and their parents and they have been very close to address the issue in Kahoma and who could repatriate the burials on Ritz Carlton</w:t>
      </w:r>
    </w:p>
    <w:p w14:paraId="3059FD31" w14:textId="77777777" w:rsidR="00E059A3" w:rsidRDefault="00E059A3" w:rsidP="00E059A3"/>
    <w:p w14:paraId="075316D2" w14:textId="77777777" w:rsidR="00E059A3" w:rsidRDefault="00E059A3" w:rsidP="00E059A3">
      <w:r>
        <w:t>Chair - application is based on SIHP numbers</w:t>
      </w:r>
    </w:p>
    <w:p w14:paraId="199F3DD9" w14:textId="77777777" w:rsidR="00E059A3" w:rsidRDefault="00E059A3" w:rsidP="00E059A3"/>
    <w:p w14:paraId="0D147338" w14:textId="77777777" w:rsidR="00E059A3" w:rsidRDefault="00E059A3" w:rsidP="00E059A3">
      <w:r>
        <w:t>Keeaumoku - in relation to anything to do with that family he thinks they have a right to address where the kūpuna are laid to rest</w:t>
      </w:r>
    </w:p>
    <w:p w14:paraId="6494E676" w14:textId="77777777" w:rsidR="00E059A3" w:rsidRDefault="00E059A3" w:rsidP="00E059A3"/>
    <w:p w14:paraId="3F5A22C5" w14:textId="77777777" w:rsidR="00E059A3" w:rsidRDefault="00E059A3" w:rsidP="00E059A3">
      <w:r>
        <w:t xml:space="preserve">Foster Ampong testifies - he vouches for Debbie and </w:t>
      </w:r>
      <w:proofErr w:type="spellStart"/>
      <w:r>
        <w:t>Donnalyn’s</w:t>
      </w:r>
      <w:proofErr w:type="spellEnd"/>
      <w:r>
        <w:t xml:space="preserve"> story, even if they didn’t complete it, because his mom grew up with their mother in Kahoma. Their mom also shared the stories with him that they began to share with the council of her personal life and growing up in Kahoma. When you have kanakas born and raised on the continent and they don’t grow up here in the islands when they move home and search for identity and </w:t>
      </w:r>
      <w:proofErr w:type="gramStart"/>
      <w:r>
        <w:t>self-worth</w:t>
      </w:r>
      <w:proofErr w:type="gramEnd"/>
      <w:r>
        <w:t xml:space="preserve"> they are passionate and hungry for their identity. He goes on to say Kahi is a good researcher, all the documents she cited are all public documents, able to do research but is missing the oral genealogy. Not fact based, it’s circumstantial. It’s passed on orally to them when they are little kids. For him, his family genealogy started when he was born all the way through childhood and adulthood and in the last year of his mom’s life when she passed away in 2005. Here what seems to be missing is the applicant's presentation is the oral history like a lot of kanakas born on the continent. That’s where they stumble and end up mahaʻoi other people’s genealogy. </w:t>
      </w:r>
    </w:p>
    <w:p w14:paraId="7FF4BA9A" w14:textId="77777777" w:rsidR="00E059A3" w:rsidRDefault="00E059A3" w:rsidP="00E059A3"/>
    <w:p w14:paraId="6AA79A62" w14:textId="77777777" w:rsidR="00E059A3" w:rsidRDefault="00E059A3" w:rsidP="00E059A3">
      <w:proofErr w:type="spellStart"/>
      <w:r>
        <w:t>Ceridwen</w:t>
      </w:r>
      <w:proofErr w:type="spellEnd"/>
      <w:r>
        <w:t xml:space="preserve">/Kahi - She was born in California and when she was 5 days old her mother who was in the Navy brought her back to Hawaii and gave her to her grandmother and she was raised in </w:t>
      </w:r>
      <w:proofErr w:type="spellStart"/>
      <w:r>
        <w:t>Ewa</w:t>
      </w:r>
      <w:proofErr w:type="spellEnd"/>
      <w:r>
        <w:t xml:space="preserve"> Beach and </w:t>
      </w:r>
      <w:proofErr w:type="spellStart"/>
      <w:r>
        <w:t>Makakilo</w:t>
      </w:r>
      <w:proofErr w:type="spellEnd"/>
      <w:r>
        <w:t xml:space="preserve"> and she currently lives in </w:t>
      </w:r>
      <w:proofErr w:type="spellStart"/>
      <w:r>
        <w:t>Maili</w:t>
      </w:r>
      <w:proofErr w:type="spellEnd"/>
      <w:r>
        <w:t xml:space="preserve">. She is not a mainland raised Hawaiian. She was a </w:t>
      </w:r>
      <w:proofErr w:type="spellStart"/>
      <w:r>
        <w:t>hanai</w:t>
      </w:r>
      <w:proofErr w:type="spellEnd"/>
      <w:r>
        <w:t xml:space="preserve"> child of her grandmother and her grandmother had diabetes so spent days with uncles, aunties, and especially grandpa. Her grandfather was Elias </w:t>
      </w:r>
      <w:proofErr w:type="spellStart"/>
      <w:r>
        <w:t>Kalinihunalo</w:t>
      </w:r>
      <w:proofErr w:type="spellEnd"/>
      <w:r>
        <w:t xml:space="preserve"> Kamohalii, and he was the one who told her about Samuel </w:t>
      </w:r>
      <w:proofErr w:type="spellStart"/>
      <w:r>
        <w:t>Kailihou</w:t>
      </w:r>
      <w:proofErr w:type="spellEnd"/>
      <w:r>
        <w:t xml:space="preserve">. This is the Kamohalii family - they have descendants named for Samuel </w:t>
      </w:r>
      <w:proofErr w:type="spellStart"/>
      <w:r>
        <w:t>Kailihou</w:t>
      </w:r>
      <w:proofErr w:type="spellEnd"/>
      <w:r>
        <w:t xml:space="preserve">. Uncle Stanley Kamohalii is still alive in California and when she called to say what they said, they had met with the </w:t>
      </w:r>
      <w:proofErr w:type="spellStart"/>
      <w:r>
        <w:t>Kailiihou</w:t>
      </w:r>
      <w:proofErr w:type="spellEnd"/>
      <w:r>
        <w:t xml:space="preserve"> in Kaneohe and her grandfather Elias was there at the family reunion. </w:t>
      </w:r>
      <w:proofErr w:type="spellStart"/>
      <w:r>
        <w:t>Donnalyn</w:t>
      </w:r>
      <w:proofErr w:type="spellEnd"/>
      <w:r>
        <w:t xml:space="preserve"> all of them she had that conversation with their mother who said she was not part of the </w:t>
      </w:r>
      <w:proofErr w:type="spellStart"/>
      <w:r>
        <w:t>Kailihou</w:t>
      </w:r>
      <w:proofErr w:type="spellEnd"/>
      <w:r>
        <w:t xml:space="preserve"> family. But her grandfather Elias was there at a family reunion with them in Kaneohe. </w:t>
      </w:r>
    </w:p>
    <w:p w14:paraId="3ADA85EE" w14:textId="77777777" w:rsidR="00E059A3" w:rsidRDefault="00E059A3" w:rsidP="00E059A3"/>
    <w:p w14:paraId="6C50DD9D" w14:textId="46649338" w:rsidR="00E059A3" w:rsidRDefault="00E059A3" w:rsidP="00E059A3">
      <w:r>
        <w:t xml:space="preserve">She is sad that she has to come here to prove that she is descended from her ancestor who is buried in the Nalehu parcel - he is not buried on the terrace and she didn’t want to put the </w:t>
      </w:r>
      <w:proofErr w:type="spellStart"/>
      <w:r>
        <w:t>mo'ok</w:t>
      </w:r>
      <w:r w:rsidR="00E9778E">
        <w:t>ū</w:t>
      </w:r>
      <w:r>
        <w:t>'auhau</w:t>
      </w:r>
      <w:proofErr w:type="spellEnd"/>
      <w:r>
        <w:t xml:space="preserve"> out there in the public but she will do so because of what has happened. She said it is sad she has to defend herself and prove her genealogy. She shows her grandfather Elias </w:t>
      </w:r>
      <w:proofErr w:type="spellStart"/>
      <w:r>
        <w:t>Kamohalii’s</w:t>
      </w:r>
      <w:proofErr w:type="spellEnd"/>
      <w:r>
        <w:t xml:space="preserve"> birth certificate with the names of his parents as well - Gregory </w:t>
      </w:r>
      <w:proofErr w:type="spellStart"/>
      <w:r>
        <w:t>Kailihou</w:t>
      </w:r>
      <w:proofErr w:type="spellEnd"/>
      <w:r>
        <w:t xml:space="preserve"> Kamohalii and Elizabeth </w:t>
      </w:r>
      <w:proofErr w:type="spellStart"/>
      <w:r>
        <w:t>Maelua</w:t>
      </w:r>
      <w:proofErr w:type="spellEnd"/>
      <w:r>
        <w:t xml:space="preserve">. Shows certificate of marriage for Gregory K Kamohalii and Elizabeth </w:t>
      </w:r>
      <w:proofErr w:type="spellStart"/>
      <w:r>
        <w:t>Maelua</w:t>
      </w:r>
      <w:proofErr w:type="spellEnd"/>
      <w:r>
        <w:t xml:space="preserve">, the parents of her grandfather.  </w:t>
      </w:r>
    </w:p>
    <w:p w14:paraId="7552CE49" w14:textId="77777777" w:rsidR="00E059A3" w:rsidRDefault="00E059A3" w:rsidP="00E059A3">
      <w:r>
        <w:t xml:space="preserve">Father </w:t>
      </w:r>
      <w:proofErr w:type="spellStart"/>
      <w:r>
        <w:t>Samual</w:t>
      </w:r>
      <w:proofErr w:type="spellEnd"/>
      <w:r>
        <w:t xml:space="preserve"> </w:t>
      </w:r>
      <w:proofErr w:type="spellStart"/>
      <w:r>
        <w:t>Kailihou</w:t>
      </w:r>
      <w:proofErr w:type="spellEnd"/>
      <w:r>
        <w:t xml:space="preserve"> and </w:t>
      </w:r>
      <w:proofErr w:type="gramStart"/>
      <w:r>
        <w:t>mother</w:t>
      </w:r>
      <w:proofErr w:type="gramEnd"/>
      <w:r>
        <w:t xml:space="preserve"> Jane “Tutu” Ku, Ku </w:t>
      </w:r>
      <w:proofErr w:type="spellStart"/>
      <w:r>
        <w:t>Kahoalii</w:t>
      </w:r>
      <w:proofErr w:type="spellEnd"/>
      <w:r>
        <w:t xml:space="preserve">. </w:t>
      </w:r>
    </w:p>
    <w:p w14:paraId="04C0C946" w14:textId="77777777" w:rsidR="00E059A3" w:rsidRDefault="00E059A3" w:rsidP="00E059A3">
      <w:r>
        <w:t xml:space="preserve">She knew her authenticity as a </w:t>
      </w:r>
      <w:proofErr w:type="spellStart"/>
      <w:r>
        <w:t>Kailihou</w:t>
      </w:r>
      <w:proofErr w:type="spellEnd"/>
      <w:r>
        <w:t xml:space="preserve"> would be questioned - </w:t>
      </w:r>
    </w:p>
    <w:p w14:paraId="72F6348E" w14:textId="77777777" w:rsidR="00E059A3" w:rsidRDefault="00E059A3" w:rsidP="00E059A3">
      <w:r>
        <w:t xml:space="preserve">Then shows Lilian </w:t>
      </w:r>
      <w:proofErr w:type="spellStart"/>
      <w:r>
        <w:t>Kaholo</w:t>
      </w:r>
      <w:proofErr w:type="spellEnd"/>
      <w:r>
        <w:t xml:space="preserve"> </w:t>
      </w:r>
      <w:proofErr w:type="spellStart"/>
      <w:r>
        <w:t>Kahoalii</w:t>
      </w:r>
      <w:proofErr w:type="spellEnd"/>
      <w:r>
        <w:t xml:space="preserve"> Victor’s, her mother Ku </w:t>
      </w:r>
      <w:proofErr w:type="spellStart"/>
      <w:r>
        <w:t>Kahoalii</w:t>
      </w:r>
      <w:proofErr w:type="spellEnd"/>
      <w:r>
        <w:t xml:space="preserve">, same mother as Gregory. Her testimony shows she is born in Kahoma Valley. She had a husband named </w:t>
      </w:r>
      <w:r>
        <w:lastRenderedPageBreak/>
        <w:t xml:space="preserve">Sam </w:t>
      </w:r>
      <w:proofErr w:type="spellStart"/>
      <w:r>
        <w:t>Kailihou</w:t>
      </w:r>
      <w:proofErr w:type="spellEnd"/>
      <w:r>
        <w:t xml:space="preserve"> and one son named Gregory. The son Gregory was born in Lāhainā in Kahoma Valley.</w:t>
      </w:r>
    </w:p>
    <w:p w14:paraId="6A4B1947" w14:textId="77777777" w:rsidR="00E059A3" w:rsidRDefault="00E059A3" w:rsidP="00E059A3">
      <w:r>
        <w:t xml:space="preserve">Lily’s mother also took Nika </w:t>
      </w:r>
      <w:proofErr w:type="spellStart"/>
      <w:r>
        <w:t>Kailihou</w:t>
      </w:r>
      <w:proofErr w:type="spellEnd"/>
      <w:r>
        <w:t xml:space="preserve"> as a husband - Nika </w:t>
      </w:r>
      <w:proofErr w:type="spellStart"/>
      <w:r>
        <w:t>Liilii</w:t>
      </w:r>
      <w:proofErr w:type="spellEnd"/>
      <w:r>
        <w:t xml:space="preserve"> was their son and he was born in Kahoma Valley. </w:t>
      </w:r>
    </w:p>
    <w:p w14:paraId="5E15B5FF" w14:textId="77777777" w:rsidR="00E059A3" w:rsidRDefault="00E059A3" w:rsidP="00E059A3">
      <w:r>
        <w:t>Gregory Kamohalii is her great grandfather.</w:t>
      </w:r>
    </w:p>
    <w:p w14:paraId="01F3E57C" w14:textId="77777777" w:rsidR="00E059A3" w:rsidRDefault="00E059A3" w:rsidP="00E059A3">
      <w:r>
        <w:t xml:space="preserve">Ku </w:t>
      </w:r>
      <w:proofErr w:type="spellStart"/>
      <w:r>
        <w:t>Kahoalii</w:t>
      </w:r>
      <w:proofErr w:type="spellEnd"/>
      <w:r>
        <w:t xml:space="preserve"> </w:t>
      </w:r>
    </w:p>
    <w:p w14:paraId="04B78477" w14:textId="77777777" w:rsidR="00E059A3" w:rsidRDefault="00E059A3" w:rsidP="00E059A3">
      <w:proofErr w:type="spellStart"/>
      <w:r>
        <w:t>Kalaluhi</w:t>
      </w:r>
      <w:proofErr w:type="spellEnd"/>
      <w:r>
        <w:t xml:space="preserve">-Kekahuna burials are in question with the </w:t>
      </w:r>
      <w:proofErr w:type="spellStart"/>
      <w:r>
        <w:t>Kalaluhi</w:t>
      </w:r>
      <w:proofErr w:type="spellEnd"/>
      <w:r>
        <w:t xml:space="preserve"> and </w:t>
      </w:r>
      <w:proofErr w:type="spellStart"/>
      <w:r>
        <w:t>Kailihou</w:t>
      </w:r>
      <w:proofErr w:type="spellEnd"/>
      <w:r>
        <w:t xml:space="preserve"> families</w:t>
      </w:r>
      <w:proofErr w:type="gramStart"/>
      <w:r>
        <w:t>….need</w:t>
      </w:r>
      <w:proofErr w:type="gramEnd"/>
      <w:r>
        <w:t xml:space="preserve"> to go back and fill in this info of </w:t>
      </w:r>
      <w:proofErr w:type="spellStart"/>
      <w:r>
        <w:t>mo'oku'auhau</w:t>
      </w:r>
      <w:proofErr w:type="spellEnd"/>
    </w:p>
    <w:p w14:paraId="0F61887A" w14:textId="77777777" w:rsidR="00E059A3" w:rsidRDefault="00E059A3" w:rsidP="00E059A3">
      <w:r>
        <w:t xml:space="preserve">Pulama Lima is a </w:t>
      </w:r>
      <w:proofErr w:type="spellStart"/>
      <w:r>
        <w:t>Kalaluhi</w:t>
      </w:r>
      <w:proofErr w:type="spellEnd"/>
      <w:r>
        <w:t xml:space="preserve"> and her family is buried on that site, but her ʻohana, Samuel </w:t>
      </w:r>
      <w:proofErr w:type="spellStart"/>
      <w:r>
        <w:t>Kailihou</w:t>
      </w:r>
      <w:proofErr w:type="spellEnd"/>
      <w:r>
        <w:t xml:space="preserve">, is also buried there. She is not a mahaʻoi mainlander. </w:t>
      </w:r>
    </w:p>
    <w:p w14:paraId="2BBD601E" w14:textId="77777777" w:rsidR="00E059A3" w:rsidRDefault="00E059A3" w:rsidP="00E059A3">
      <w:r>
        <w:t xml:space="preserve">Nalehu burials are being claimed by so many people, but the people who need to be claiming them are not. Her grandfather Elias was pure Hawaiian and grew up in Lāhainā and moved to Oahu.  </w:t>
      </w:r>
    </w:p>
    <w:p w14:paraId="1B1D2525" w14:textId="77777777" w:rsidR="00E059A3" w:rsidRDefault="00E059A3" w:rsidP="00E059A3"/>
    <w:p w14:paraId="4826CE27" w14:textId="77777777" w:rsidR="00E059A3" w:rsidRDefault="00E059A3" w:rsidP="00E059A3">
      <w:r>
        <w:t xml:space="preserve">Chair asks about the testimony - he didn’t recall seeing that in the application packet. Where and why was this recorded? Where did it come from? </w:t>
      </w:r>
    </w:p>
    <w:p w14:paraId="13BF77DD" w14:textId="77777777" w:rsidR="00E059A3" w:rsidRDefault="00E059A3" w:rsidP="00E059A3"/>
    <w:p w14:paraId="3366123B" w14:textId="77777777" w:rsidR="00E059A3" w:rsidRDefault="00E059A3" w:rsidP="00E059A3">
      <w:r>
        <w:t>Kahi/</w:t>
      </w:r>
      <w:proofErr w:type="spellStart"/>
      <w:r>
        <w:t>Ceridwen</w:t>
      </w:r>
      <w:proofErr w:type="spellEnd"/>
      <w:r>
        <w:t xml:space="preserve"> It’s the Hawaiian Delayed Birth Certificate of the late sister, recognized by the state. Lilian Victor was </w:t>
      </w:r>
      <w:proofErr w:type="spellStart"/>
      <w:r>
        <w:t>half sister</w:t>
      </w:r>
      <w:proofErr w:type="spellEnd"/>
      <w:r>
        <w:t xml:space="preserve"> of Tutu Gregory, secretary of Kamokila Campbell, secretary for the </w:t>
      </w:r>
    </w:p>
    <w:p w14:paraId="6DD63D12" w14:textId="77777777" w:rsidR="00E059A3" w:rsidRDefault="00E059A3" w:rsidP="00E059A3"/>
    <w:p w14:paraId="4EF1BAFF" w14:textId="77777777" w:rsidR="00E059A3" w:rsidRDefault="00E059A3" w:rsidP="00E059A3">
      <w:r>
        <w:t xml:space="preserve">Kealana: second paragraph in this case the applicant was able to identify her ancestor as her great </w:t>
      </w:r>
      <w:proofErr w:type="spellStart"/>
      <w:r>
        <w:t>great</w:t>
      </w:r>
      <w:proofErr w:type="spellEnd"/>
      <w:r>
        <w:t xml:space="preserve"> grandfather as Sam </w:t>
      </w:r>
      <w:proofErr w:type="spellStart"/>
      <w:r>
        <w:t>Kailihou</w:t>
      </w:r>
      <w:proofErr w:type="spellEnd"/>
      <w:r>
        <w:t xml:space="preserve">, and other family members </w:t>
      </w:r>
      <w:proofErr w:type="spellStart"/>
      <w:r>
        <w:t>Keanani</w:t>
      </w:r>
      <w:proofErr w:type="spellEnd"/>
      <w:r>
        <w:t xml:space="preserve"> </w:t>
      </w:r>
      <w:proofErr w:type="spellStart"/>
      <w:r>
        <w:t>Kailihou</w:t>
      </w:r>
      <w:proofErr w:type="spellEnd"/>
      <w:r>
        <w:t xml:space="preserve">, Sophia </w:t>
      </w:r>
      <w:proofErr w:type="spellStart"/>
      <w:r>
        <w:t>Kailihou</w:t>
      </w:r>
      <w:proofErr w:type="spellEnd"/>
      <w:r>
        <w:t xml:space="preserve">, </w:t>
      </w:r>
      <w:proofErr w:type="spellStart"/>
      <w:r>
        <w:t>Kauakahi</w:t>
      </w:r>
      <w:proofErr w:type="spellEnd"/>
      <w:r>
        <w:t xml:space="preserve"> </w:t>
      </w:r>
      <w:proofErr w:type="spellStart"/>
      <w:r>
        <w:t>Kailihou</w:t>
      </w:r>
      <w:proofErr w:type="spellEnd"/>
      <w:r>
        <w:t xml:space="preserve"> and </w:t>
      </w:r>
      <w:proofErr w:type="spellStart"/>
      <w:r>
        <w:t>Nailiili</w:t>
      </w:r>
      <w:proofErr w:type="spellEnd"/>
      <w:r>
        <w:t xml:space="preserve">. Applicant provided sufficient evidence of direct genealogical connection. Applicant Kahi Kamohalii. </w:t>
      </w:r>
    </w:p>
    <w:p w14:paraId="2A9FB25D" w14:textId="77777777" w:rsidR="00E059A3" w:rsidRDefault="00E059A3" w:rsidP="00E059A3"/>
    <w:p w14:paraId="4B8A5893" w14:textId="77777777" w:rsidR="00E059A3" w:rsidRDefault="00E059A3" w:rsidP="00E059A3">
      <w:r>
        <w:t>Chair: Did Kahi also submit a burial registration form?</w:t>
      </w:r>
    </w:p>
    <w:p w14:paraId="1574E17D" w14:textId="77777777" w:rsidR="00E059A3" w:rsidRDefault="00E059A3" w:rsidP="00E059A3"/>
    <w:p w14:paraId="3FFB22F8" w14:textId="77777777" w:rsidR="00E059A3" w:rsidRDefault="00E059A3" w:rsidP="00E059A3">
      <w:r>
        <w:t>Kealana: No</w:t>
      </w:r>
    </w:p>
    <w:p w14:paraId="20796487" w14:textId="77777777" w:rsidR="00E059A3" w:rsidRDefault="00E059A3" w:rsidP="00E059A3"/>
    <w:p w14:paraId="6C12601D" w14:textId="77777777" w:rsidR="00E059A3" w:rsidRDefault="00E059A3" w:rsidP="00E059A3">
      <w:r>
        <w:t>Chair: But she did supply enough supporting documents to show her kūpuna are in this SHPD?</w:t>
      </w:r>
    </w:p>
    <w:p w14:paraId="17FE26E8" w14:textId="77777777" w:rsidR="00E059A3" w:rsidRDefault="00E059A3" w:rsidP="00E059A3"/>
    <w:p w14:paraId="0C275B31" w14:textId="77777777" w:rsidR="00E059A3" w:rsidRDefault="00E059A3" w:rsidP="00E059A3">
      <w:r>
        <w:t xml:space="preserve">Kealana: </w:t>
      </w:r>
      <w:proofErr w:type="gramStart"/>
      <w:r>
        <w:t>yes</w:t>
      </w:r>
      <w:proofErr w:type="gramEnd"/>
      <w:r>
        <w:t xml:space="preserve"> from the information provided</w:t>
      </w:r>
    </w:p>
    <w:p w14:paraId="5CE21029" w14:textId="77777777" w:rsidR="00E059A3" w:rsidRDefault="00E059A3" w:rsidP="00E059A3"/>
    <w:p w14:paraId="6792D8EC" w14:textId="77777777" w:rsidR="00E059A3" w:rsidRDefault="00E059A3" w:rsidP="00E059A3">
      <w:r>
        <w:t>Chair: Lots of comments on the chat box</w:t>
      </w:r>
    </w:p>
    <w:p w14:paraId="0798C262" w14:textId="77777777" w:rsidR="00E059A3" w:rsidRDefault="00E059A3" w:rsidP="00E059A3"/>
    <w:p w14:paraId="0A65EB9E" w14:textId="77777777" w:rsidR="00E059A3" w:rsidRDefault="00E059A3" w:rsidP="00E059A3">
      <w:r>
        <w:t>Kahele has a question for Kealana: you are certifying that her kūpuna listed on the application are located there? You are certifying that?</w:t>
      </w:r>
    </w:p>
    <w:p w14:paraId="030CC0DA" w14:textId="77777777" w:rsidR="00E059A3" w:rsidRDefault="00E059A3" w:rsidP="00E059A3"/>
    <w:p w14:paraId="1B4F245E" w14:textId="77777777" w:rsidR="00E059A3" w:rsidRDefault="00E059A3" w:rsidP="00E059A3">
      <w:r>
        <w:t>Kealana: SHPD has no concern about her genealogy. Everything she submitted was confirmed and verified. Everything she submitted suggests that her ancestor is buried on the parcel in question based on what she submitted.</w:t>
      </w:r>
    </w:p>
    <w:p w14:paraId="4632F454" w14:textId="77777777" w:rsidR="00E059A3" w:rsidRDefault="00E059A3" w:rsidP="00E059A3"/>
    <w:p w14:paraId="2BD4249E" w14:textId="77777777" w:rsidR="00E059A3" w:rsidRDefault="00E059A3" w:rsidP="00E059A3">
      <w:r>
        <w:t xml:space="preserve">Kyle - we are here to affirm the research and SHPD connecting the points of everyone that sends in their paperwork for lineal and cultural descendancy. That’s what their body does. So based on the recommendation, as contentious as it might be, there was a demonstration </w:t>
      </w:r>
      <w:r>
        <w:lastRenderedPageBreak/>
        <w:t xml:space="preserve">on the </w:t>
      </w:r>
      <w:proofErr w:type="gramStart"/>
      <w:r>
        <w:t>applicants</w:t>
      </w:r>
      <w:proofErr w:type="gramEnd"/>
      <w:r>
        <w:t xml:space="preserve"> behalf of her connection to the people at rest on that property so he is in support of moving this forward</w:t>
      </w:r>
    </w:p>
    <w:p w14:paraId="048D7CAC" w14:textId="77777777" w:rsidR="00E059A3" w:rsidRDefault="00E059A3" w:rsidP="00E059A3"/>
    <w:p w14:paraId="42F47999" w14:textId="77777777" w:rsidR="00E059A3" w:rsidRDefault="00E059A3" w:rsidP="00E059A3">
      <w:r>
        <w:t xml:space="preserve">Kahele: kākoʻo </w:t>
      </w:r>
    </w:p>
    <w:p w14:paraId="37E9B561" w14:textId="77777777" w:rsidR="00E059A3" w:rsidRDefault="00E059A3" w:rsidP="00E059A3"/>
    <w:p w14:paraId="1BE01911" w14:textId="77777777" w:rsidR="00E059A3" w:rsidRDefault="00E059A3" w:rsidP="00E059A3">
      <w:r>
        <w:t>Based on the precedent when the state says genealogy has been demonstrated and they verify that descendancy has been verified that’s how we operate</w:t>
      </w:r>
    </w:p>
    <w:p w14:paraId="7F2E57F2" w14:textId="77777777" w:rsidR="00E059A3" w:rsidRDefault="00E059A3" w:rsidP="00E059A3"/>
    <w:p w14:paraId="2FF0D6A7" w14:textId="77777777" w:rsidR="00E059A3" w:rsidRDefault="00E059A3" w:rsidP="00E059A3">
      <w:r>
        <w:t>Kahele: we also have access to all the Birth certificates, death certificates</w:t>
      </w:r>
    </w:p>
    <w:p w14:paraId="45678255" w14:textId="77777777" w:rsidR="00E059A3" w:rsidRDefault="00E059A3" w:rsidP="00E059A3"/>
    <w:p w14:paraId="2EFFE387" w14:textId="77777777" w:rsidR="00E059A3" w:rsidRDefault="00E059A3" w:rsidP="00E059A3">
      <w:r>
        <w:t xml:space="preserve">Are there ʻohana </w:t>
      </w:r>
      <w:proofErr w:type="spellStart"/>
      <w:r>
        <w:t>Kailihou</w:t>
      </w:r>
      <w:proofErr w:type="spellEnd"/>
      <w:r>
        <w:t xml:space="preserve"> who were previously recognized by the burial council? The conversation should be handled outside it shouldn’t be handled here in the meeting. Have you ever seen anything like this?</w:t>
      </w:r>
    </w:p>
    <w:p w14:paraId="29C8740E" w14:textId="77777777" w:rsidR="00E059A3" w:rsidRDefault="00E059A3" w:rsidP="00E059A3"/>
    <w:p w14:paraId="0A1917E7" w14:textId="77777777" w:rsidR="00E059A3" w:rsidRDefault="00E059A3" w:rsidP="00E059A3">
      <w:r>
        <w:t>Kahele: suggest Scott put up the motion and finish with that before we discuss the other stuff</w:t>
      </w:r>
    </w:p>
    <w:p w14:paraId="7FB6B216" w14:textId="77777777" w:rsidR="00E059A3" w:rsidRDefault="00E059A3" w:rsidP="00E059A3"/>
    <w:p w14:paraId="1EDAE689" w14:textId="77777777" w:rsidR="00E059A3" w:rsidRDefault="00E059A3" w:rsidP="00E059A3">
      <w:r>
        <w:t>Chair: once we put forward the motion the discussion is only on that</w:t>
      </w:r>
    </w:p>
    <w:p w14:paraId="4ECAE904" w14:textId="77777777" w:rsidR="00E059A3" w:rsidRDefault="00E059A3" w:rsidP="00E059A3"/>
    <w:p w14:paraId="595A10B9" w14:textId="77777777" w:rsidR="00E059A3" w:rsidRDefault="00E059A3" w:rsidP="00E059A3">
      <w:r>
        <w:t xml:space="preserve">Johanna: There are two things are a council that we are looking for: Genealogy and evidence of the kūpuna being buried at the specific site. She is not sure that she is comfortable with the accuracy of the burial site. We have a SHPD number attached to it and she is </w:t>
      </w:r>
      <w:proofErr w:type="spellStart"/>
      <w:r>
        <w:t>gonna</w:t>
      </w:r>
      <w:proofErr w:type="spellEnd"/>
      <w:r>
        <w:t xml:space="preserve"> assume that was done some time ago. She would really like to look at that document. A challenge has come up and we are hemming and </w:t>
      </w:r>
      <w:proofErr w:type="spellStart"/>
      <w:r>
        <w:t>hawwing</w:t>
      </w:r>
      <w:proofErr w:type="spellEnd"/>
      <w:r>
        <w:t xml:space="preserve"> what we are sure about. We should take time to research that. Either it will come up she is right or why it hasn’t turned up that way. </w:t>
      </w:r>
    </w:p>
    <w:p w14:paraId="6F4073FA" w14:textId="77777777" w:rsidR="00E059A3" w:rsidRDefault="00E059A3" w:rsidP="00E059A3"/>
    <w:p w14:paraId="16AE37CE" w14:textId="77777777" w:rsidR="00E059A3" w:rsidRDefault="00E059A3" w:rsidP="00E059A3">
      <w:r>
        <w:t xml:space="preserve">Scott: The Maui Lānaʻi Island Burial Council recognizes </w:t>
      </w:r>
      <w:proofErr w:type="spellStart"/>
      <w:r>
        <w:t>Ceridwen</w:t>
      </w:r>
      <w:proofErr w:type="spellEnd"/>
      <w:r>
        <w:t xml:space="preserve"> </w:t>
      </w:r>
      <w:proofErr w:type="spellStart"/>
      <w:r>
        <w:t>Kauikekahi</w:t>
      </w:r>
      <w:proofErr w:type="spellEnd"/>
      <w:r>
        <w:t xml:space="preserve"> Kamohalii McClellan as a lineal descendant to Identified Human Skeletal Remains at Kahoma Valley, Site #s 50-50-03-08807 and 50-50-03-08808, Ahupuaʻa of Kuholilea, District of Lāhainā, Island of Maui, TMK: 92) 4-5-017:001</w:t>
      </w:r>
    </w:p>
    <w:p w14:paraId="349FA896" w14:textId="77777777" w:rsidR="00E059A3" w:rsidRDefault="00E059A3" w:rsidP="00E059A3">
      <w:r>
        <w:t xml:space="preserve"> </w:t>
      </w:r>
    </w:p>
    <w:p w14:paraId="6C1358A8" w14:textId="77777777" w:rsidR="00E059A3" w:rsidRDefault="00E059A3" w:rsidP="00E059A3">
      <w:r>
        <w:t xml:space="preserve">Andrew McAllister - Andrew says there are two confirmed burial sites from the site inspection recently. One of them was a previously identified feature of a site - 1203 - and according to the LCA maps and TMK maps provided by Dane, SHPD collected GPS location data of features observed in the field and when processed and georeferenced, they occur in an area that appears to be a former house lot and burial map. The other site is a cave burial site. He can give further info on how they made this determination if the council wants. </w:t>
      </w:r>
    </w:p>
    <w:p w14:paraId="3D3D20E3" w14:textId="77777777" w:rsidR="00E059A3" w:rsidRDefault="00E059A3" w:rsidP="00E059A3"/>
    <w:p w14:paraId="6D23880B" w14:textId="77777777" w:rsidR="00E059A3" w:rsidRDefault="00E059A3" w:rsidP="00E059A3">
      <w:r>
        <w:t>Chair Dane just wants to know if names correspond with what the applicant provided in the documents</w:t>
      </w:r>
    </w:p>
    <w:p w14:paraId="0726F733" w14:textId="77777777" w:rsidR="00E059A3" w:rsidRDefault="00E059A3" w:rsidP="00E059A3"/>
    <w:p w14:paraId="7CE613E6" w14:textId="77777777" w:rsidR="00E059A3" w:rsidRDefault="00E059A3" w:rsidP="00E059A3">
      <w:r>
        <w:t>Andrew pulls up the report for the LCAs. History and culture looked at it more specifically. One was marked as a burial and one was interpreted as a burial based on what was observed in the field. He doesn’t have the full information at his fingertips right now</w:t>
      </w:r>
    </w:p>
    <w:p w14:paraId="21965D7C" w14:textId="77777777" w:rsidR="00E059A3" w:rsidRDefault="00E059A3" w:rsidP="00E059A3"/>
    <w:p w14:paraId="208D2C80" w14:textId="77777777" w:rsidR="00E059A3" w:rsidRDefault="00E059A3" w:rsidP="00E059A3">
      <w:r>
        <w:lastRenderedPageBreak/>
        <w:t>Scott’s question - this has never happened in the 10-11 years he’s been on the burial council where someone’s genealogy is contested. Generally, it follows a pattern, person presents, SHPD recommends, there have been gaps in evidence but never a direct challenge. Hypothetical question: If later on evidence suggests the genealogy was erroneous, can lineal descendancy be amended or in the extreme case revoked? This is a question for SHPD or the AG.</w:t>
      </w:r>
    </w:p>
    <w:p w14:paraId="62F0E4CB" w14:textId="77777777" w:rsidR="00E059A3" w:rsidRDefault="00E059A3" w:rsidP="00E059A3"/>
    <w:p w14:paraId="4E8625B9" w14:textId="77777777" w:rsidR="00E059A3" w:rsidRDefault="00E059A3" w:rsidP="00E059A3">
      <w:r>
        <w:t xml:space="preserve">Chair asks why: why do you claim lineal descendancy to these iwi kūpuna - not be mahaʻoi, but we want to know why you want to take on this responsibility, why you want to take on this kuleana. This is the core question. </w:t>
      </w:r>
    </w:p>
    <w:p w14:paraId="0B620C37" w14:textId="77777777" w:rsidR="00E059A3" w:rsidRDefault="00E059A3" w:rsidP="00E059A3"/>
    <w:p w14:paraId="4B7B63EF" w14:textId="77777777" w:rsidR="00E059A3" w:rsidRDefault="00E059A3" w:rsidP="00E059A3">
      <w:r>
        <w:t>Kahi: She is surprised she is being asked this question. She has been her family’s genealogist for 20 years and she has been trying her best for Kahoma Valley. She has gone head to head with that land company and because she did some research for them her motives are being questioned.</w:t>
      </w:r>
    </w:p>
    <w:p w14:paraId="57B5AC60" w14:textId="77777777" w:rsidR="00E059A3" w:rsidRDefault="00E059A3" w:rsidP="00E059A3"/>
    <w:p w14:paraId="6FA2D5EF" w14:textId="77777777" w:rsidR="00E059A3" w:rsidRDefault="00E059A3" w:rsidP="00E059A3">
      <w:r>
        <w:t xml:space="preserve">Chair: it matters if you can factually prove </w:t>
      </w:r>
      <w:proofErr w:type="gramStart"/>
      <w:r>
        <w:t>it</w:t>
      </w:r>
      <w:proofErr w:type="gramEnd"/>
      <w:r>
        <w:t xml:space="preserve"> but we are at an impasse where it matters to him what her motives are. </w:t>
      </w:r>
    </w:p>
    <w:p w14:paraId="54F623B7" w14:textId="77777777" w:rsidR="00E059A3" w:rsidRDefault="00E059A3" w:rsidP="00E059A3"/>
    <w:p w14:paraId="01C500EC" w14:textId="679DC12B" w:rsidR="00E059A3" w:rsidRDefault="00E059A3" w:rsidP="00E059A3">
      <w:r>
        <w:t>Kahi/</w:t>
      </w:r>
      <w:proofErr w:type="spellStart"/>
      <w:r>
        <w:t>Ceridwen</w:t>
      </w:r>
      <w:proofErr w:type="spellEnd"/>
      <w:r>
        <w:t xml:space="preserve">: Her motive is to protect her kupuna. Someone built a shed next to the burials and is claiming that burial site. It’s not ok. She started the application 20 years ago but never finished it because the burials were hidden in the bushes. She knew where they are at and she would always visit when she went to Kahoma. She didn’t until they were revealed when someone weed whacked the site. That’s why she came forward. There are no other </w:t>
      </w:r>
      <w:proofErr w:type="spellStart"/>
      <w:r>
        <w:t>Kailihous</w:t>
      </w:r>
      <w:proofErr w:type="spellEnd"/>
      <w:r>
        <w:t xml:space="preserve"> who did the application and because of what is happening in Kahoma valley she doesn’t want them to touch the burial site anymore. It isn’t theirs. We know who is there. The whole purpose is to show that there is a living person here who can claim the burials. Too many </w:t>
      </w:r>
      <w:proofErr w:type="spellStart"/>
      <w:r>
        <w:t>kūpunas</w:t>
      </w:r>
      <w:proofErr w:type="spellEnd"/>
      <w:r>
        <w:t xml:space="preserve"> don’t have heirs today but Samuel </w:t>
      </w:r>
      <w:proofErr w:type="spellStart"/>
      <w:r>
        <w:t>Kailihou</w:t>
      </w:r>
      <w:proofErr w:type="spellEnd"/>
      <w:r>
        <w:t xml:space="preserve"> has hundreds of descendants but she’s the first to make the application for that particular burial site and she only knew the burial site was there because of her grandfather. Pioneer Map #5 shows exactly where Nica’s house is at - </w:t>
      </w:r>
      <w:proofErr w:type="spellStart"/>
      <w:r>
        <w:t>Kailihou</w:t>
      </w:r>
      <w:proofErr w:type="spellEnd"/>
      <w:r>
        <w:t xml:space="preserve"> and </w:t>
      </w:r>
      <w:proofErr w:type="spellStart"/>
      <w:r>
        <w:t>Kalaluhi</w:t>
      </w:r>
      <w:proofErr w:type="spellEnd"/>
      <w:r>
        <w:t xml:space="preserve"> are related but no document to show this but there are pedigree charts - they had specific areas in Nalehu and the </w:t>
      </w:r>
      <w:proofErr w:type="spellStart"/>
      <w:r>
        <w:t>Haia</w:t>
      </w:r>
      <w:proofErr w:type="spellEnd"/>
      <w:r>
        <w:t xml:space="preserve"> terraces for burials. </w:t>
      </w:r>
    </w:p>
    <w:p w14:paraId="7DC0FE40" w14:textId="77777777" w:rsidR="00E059A3" w:rsidRDefault="00E059A3" w:rsidP="00E059A3"/>
    <w:p w14:paraId="6FE6D702" w14:textId="77777777" w:rsidR="00E059A3" w:rsidRDefault="00E059A3" w:rsidP="00E059A3">
      <w:r>
        <w:t xml:space="preserve">Kahele - the two things they are looking at is to certify genealogy and show that the person is actually buried there - she has reviewed the documents and asked Kealana to confirm their manaʻo that those people are actually located in that area. Kealana, are you confident those kupuna are located in that area? </w:t>
      </w:r>
    </w:p>
    <w:p w14:paraId="05D35EF1" w14:textId="77777777" w:rsidR="00E059A3" w:rsidRDefault="00E059A3" w:rsidP="00E059A3"/>
    <w:p w14:paraId="18EDF6BB" w14:textId="77777777" w:rsidR="00E059A3" w:rsidRDefault="00E059A3" w:rsidP="00E059A3">
      <w:r>
        <w:t xml:space="preserve">Kealana shows he is confident that the kupuna are there. </w:t>
      </w:r>
    </w:p>
    <w:p w14:paraId="7C1F19BB" w14:textId="77777777" w:rsidR="00E059A3" w:rsidRDefault="00E059A3" w:rsidP="00E059A3"/>
    <w:p w14:paraId="502B04CE" w14:textId="77777777" w:rsidR="00E059A3" w:rsidRDefault="00E059A3" w:rsidP="00E059A3">
      <w:r>
        <w:t>Johanna - based on the info presented to them, and based on the confirmation of SHPD, she feels the applicant has made her case for lineal descendancy. If by any chance something isn’t right later on, there is a way for the burial council to return to the decision not by way of a contested case but by making it an agenda item to revisit. We can do that.</w:t>
      </w:r>
    </w:p>
    <w:p w14:paraId="1D644601" w14:textId="77777777" w:rsidR="00E059A3" w:rsidRDefault="00E059A3" w:rsidP="00E059A3"/>
    <w:p w14:paraId="2ADE4ECF" w14:textId="77777777" w:rsidR="00E059A3" w:rsidRDefault="00E059A3" w:rsidP="00E059A3">
      <w:r>
        <w:lastRenderedPageBreak/>
        <w:t xml:space="preserve">Chair: if in the future the kupuna is not for some reason [who she claims] there we can revisit it. His concern is that this is the kūpuna and they are protected by their lineal or cultural descendants.  </w:t>
      </w:r>
    </w:p>
    <w:p w14:paraId="2D8228C0" w14:textId="77777777" w:rsidR="00E059A3" w:rsidRDefault="00E059A3" w:rsidP="00E059A3"/>
    <w:p w14:paraId="75622783" w14:textId="77777777" w:rsidR="00E059A3" w:rsidRDefault="00E059A3" w:rsidP="00E059A3">
      <w:r>
        <w:t>Motion is revisited</w:t>
      </w:r>
    </w:p>
    <w:p w14:paraId="5192BDA8" w14:textId="77777777" w:rsidR="00E059A3" w:rsidRDefault="00E059A3" w:rsidP="00E059A3">
      <w:r>
        <w:t>Johanna would like to add based on “SHPD’s confirmation”</w:t>
      </w:r>
    </w:p>
    <w:p w14:paraId="0582B39F" w14:textId="77777777" w:rsidR="00E059A3" w:rsidRDefault="00E059A3" w:rsidP="00E059A3"/>
    <w:p w14:paraId="02318939" w14:textId="77777777" w:rsidR="00E059A3" w:rsidRPr="00E9778E" w:rsidRDefault="00E059A3" w:rsidP="00E059A3">
      <w:pPr>
        <w:rPr>
          <w:b/>
          <w:bCs/>
        </w:rPr>
      </w:pPr>
      <w:r w:rsidRPr="00E9778E">
        <w:rPr>
          <w:b/>
          <w:bCs/>
        </w:rPr>
        <w:t xml:space="preserve">Scott’s motion: The Maui Lānaʻi Island Burial Council recognizes </w:t>
      </w:r>
      <w:proofErr w:type="spellStart"/>
      <w:r w:rsidRPr="00E9778E">
        <w:rPr>
          <w:b/>
          <w:bCs/>
        </w:rPr>
        <w:t>Ceridwen</w:t>
      </w:r>
      <w:proofErr w:type="spellEnd"/>
      <w:r w:rsidRPr="00E9778E">
        <w:rPr>
          <w:b/>
          <w:bCs/>
        </w:rPr>
        <w:t xml:space="preserve"> </w:t>
      </w:r>
      <w:proofErr w:type="spellStart"/>
      <w:r w:rsidRPr="00E9778E">
        <w:rPr>
          <w:b/>
          <w:bCs/>
        </w:rPr>
        <w:t>Kauikekahi</w:t>
      </w:r>
      <w:proofErr w:type="spellEnd"/>
      <w:r w:rsidRPr="00E9778E">
        <w:rPr>
          <w:b/>
          <w:bCs/>
        </w:rPr>
        <w:t xml:space="preserve"> Kamohalii McClellan as a lineal descendant to Identified Human Skeletal Remains at Kahoma Valley, Site #s 50-50-03-08807 and 50-50-03-08808, Ahupuaʻa of Kuholilea, District of Lāhainā, Island of Maui, TMK: 92) 4-5-017:00, based on the confirmation provided by the State Historic Preservation Division.</w:t>
      </w:r>
    </w:p>
    <w:p w14:paraId="4169F47F" w14:textId="77777777" w:rsidR="00E059A3" w:rsidRDefault="00E059A3" w:rsidP="00E059A3"/>
    <w:p w14:paraId="18D58D19" w14:textId="77777777" w:rsidR="00E059A3" w:rsidRDefault="00E059A3" w:rsidP="00E059A3">
      <w:r>
        <w:t>Johanna: Does she specify specifically who is there that she is connecting genealogy to?</w:t>
      </w:r>
    </w:p>
    <w:p w14:paraId="5392C435" w14:textId="77777777" w:rsidR="00E059A3" w:rsidRDefault="00E059A3" w:rsidP="00E059A3"/>
    <w:p w14:paraId="407E1413" w14:textId="77777777" w:rsidR="00E059A3" w:rsidRDefault="00E059A3" w:rsidP="00E059A3">
      <w:r>
        <w:t>Kahele: It’s in the application not in the motion</w:t>
      </w:r>
    </w:p>
    <w:p w14:paraId="3FD4E92E" w14:textId="77777777" w:rsidR="00E059A3" w:rsidRDefault="00E059A3" w:rsidP="00E059A3"/>
    <w:p w14:paraId="6602601A" w14:textId="77777777" w:rsidR="00E059A3" w:rsidRDefault="00E059A3" w:rsidP="00E059A3">
      <w:r>
        <w:t xml:space="preserve">Chair: It’s like any other application where we don’t disclose the name of the kupuna because that then becomes public. </w:t>
      </w:r>
    </w:p>
    <w:p w14:paraId="042DAFD9" w14:textId="77777777" w:rsidR="00E059A3" w:rsidRDefault="00E059A3" w:rsidP="00E059A3"/>
    <w:p w14:paraId="67BFC89C" w14:textId="77777777" w:rsidR="00E059A3" w:rsidRPr="00E9778E" w:rsidRDefault="00E059A3" w:rsidP="00E059A3">
      <w:pPr>
        <w:rPr>
          <w:b/>
          <w:bCs/>
        </w:rPr>
      </w:pPr>
      <w:r w:rsidRPr="00E9778E">
        <w:rPr>
          <w:b/>
          <w:bCs/>
        </w:rPr>
        <w:t>Motion passes</w:t>
      </w:r>
    </w:p>
    <w:p w14:paraId="1D8E9CD7" w14:textId="77777777" w:rsidR="00E059A3" w:rsidRDefault="00E059A3" w:rsidP="00E059A3"/>
    <w:p w14:paraId="0323A4D9" w14:textId="77777777" w:rsidR="00E059A3" w:rsidRDefault="00E059A3" w:rsidP="00E059A3">
      <w:r>
        <w:rPr>
          <w:b/>
        </w:rPr>
        <w:t xml:space="preserve">G. Descendancy Recognition Application of Foster Ampong to Unidentified Human Skeletal Remains at the Lāhainā Cannery Phase 2 (Fuel Station) project, Ahupuaʻa of </w:t>
      </w:r>
      <w:proofErr w:type="spellStart"/>
      <w:r>
        <w:rPr>
          <w:b/>
        </w:rPr>
        <w:t>Moaliʻi</w:t>
      </w:r>
      <w:proofErr w:type="spellEnd"/>
      <w:r>
        <w:rPr>
          <w:b/>
        </w:rPr>
        <w:t>, District of Lāhainā, Island of Maui, TMK: (2) 4-5-011:004.</w:t>
      </w:r>
      <w:r>
        <w:t xml:space="preserve"> Information/Discussion/Determination: Information, discussion and determination on the applicant’s descendancy recognition application to Native Hawaiian skeletal remains at the above location. </w:t>
      </w:r>
    </w:p>
    <w:p w14:paraId="0977C9EA" w14:textId="77777777" w:rsidR="00E059A3" w:rsidRDefault="00E059A3" w:rsidP="00E059A3"/>
    <w:p w14:paraId="5389C883" w14:textId="77777777" w:rsidR="00E059A3" w:rsidRDefault="00E059A3" w:rsidP="00E059A3">
      <w:r>
        <w:t xml:space="preserve">Foster: Unless the council has any </w:t>
      </w:r>
      <w:proofErr w:type="gramStart"/>
      <w:r>
        <w:t>question</w:t>
      </w:r>
      <w:proofErr w:type="gramEnd"/>
      <w:r>
        <w:t xml:space="preserve"> he has nothing to see. Foster just goes along with recommendation</w:t>
      </w:r>
    </w:p>
    <w:p w14:paraId="67DE2464" w14:textId="77777777" w:rsidR="00E059A3" w:rsidRDefault="00E059A3" w:rsidP="00E059A3"/>
    <w:p w14:paraId="502706F0" w14:textId="77777777" w:rsidR="00E059A3" w:rsidRDefault="00E059A3" w:rsidP="00E059A3">
      <w:r>
        <w:t>Kaniloa Kamaunu - referring to Foster’s claim he has no discrepancy on that. He is concerned about the burial that they found close to a site that was already supposed to be discovered before - there is a burial site there - his concern because they have been going through contested cases - is that what happens to those that disturbed it? The area that they discovered the iwi wasn’t too far from a recognized site by SHPD. He didn’t hear anything after the find. He brought this up with SHPD with the contested cases - the penalties that are supposed to be applied since there is actually a site? is there any information on this? Has this ever been brought up to the Burial Council?</w:t>
      </w:r>
    </w:p>
    <w:p w14:paraId="044213A3" w14:textId="77777777" w:rsidR="00E059A3" w:rsidRDefault="00E059A3" w:rsidP="00E059A3"/>
    <w:p w14:paraId="75F7FDA6" w14:textId="77777777" w:rsidR="00E059A3" w:rsidRDefault="00E059A3" w:rsidP="00E059A3">
      <w:r>
        <w:t>Dane says plan to re-agendize that issue and have the individual come forward</w:t>
      </w:r>
    </w:p>
    <w:p w14:paraId="45CAB44D" w14:textId="77777777" w:rsidR="00E059A3" w:rsidRDefault="00E059A3" w:rsidP="00E059A3"/>
    <w:p w14:paraId="0C73D680" w14:textId="4DB6F424" w:rsidR="00E059A3" w:rsidRDefault="00E059A3" w:rsidP="00E059A3">
      <w:r>
        <w:t xml:space="preserve">Kealana: </w:t>
      </w:r>
      <w:proofErr w:type="gramStart"/>
      <w:r>
        <w:t>In</w:t>
      </w:r>
      <w:r w:rsidR="00E9778E">
        <w:t xml:space="preserve"> </w:t>
      </w:r>
      <w:r>
        <w:t>regards to</w:t>
      </w:r>
      <w:proofErr w:type="gramEnd"/>
      <w:r>
        <w:t xml:space="preserve"> this cultural descendancy application, SHPD letter of recommendation paragraph two: applicant provided sufficient evidence to an ancestor who once resided in this ahupuaʻa of </w:t>
      </w:r>
      <w:proofErr w:type="spellStart"/>
      <w:r>
        <w:t>Moaliʻi</w:t>
      </w:r>
      <w:proofErr w:type="spellEnd"/>
      <w:r>
        <w:t xml:space="preserve">. They are a 5th generation descendant of Timoteo Keaweiwi who lived in this same ahupuaʻa. SHPD recommends we recognize Foster </w:t>
      </w:r>
      <w:r>
        <w:lastRenderedPageBreak/>
        <w:t>Ampong as a cultural descendant to the unidentified human skeletal remains at the above site.</w:t>
      </w:r>
    </w:p>
    <w:p w14:paraId="52F8AEE3" w14:textId="77777777" w:rsidR="00E059A3" w:rsidRDefault="00E059A3" w:rsidP="00E059A3"/>
    <w:p w14:paraId="295A11C2" w14:textId="77777777" w:rsidR="00E059A3" w:rsidRPr="00542A7E" w:rsidRDefault="00E059A3" w:rsidP="00E059A3">
      <w:pPr>
        <w:rPr>
          <w:b/>
          <w:bCs/>
        </w:rPr>
      </w:pPr>
      <w:r w:rsidRPr="00542A7E">
        <w:rPr>
          <w:b/>
          <w:bCs/>
        </w:rPr>
        <w:t xml:space="preserve">The Maui/Lānaʻi Island Burial Council recognizes Foster Ampong as a cultural descendant to Unidentified Human Skeletal Remains at the Lāhainā Cannery Phase 2 (Fuel Station) project, Ahupuaʻa of </w:t>
      </w:r>
      <w:proofErr w:type="spellStart"/>
      <w:r w:rsidRPr="00542A7E">
        <w:rPr>
          <w:b/>
          <w:bCs/>
        </w:rPr>
        <w:t>Moaliʻi</w:t>
      </w:r>
      <w:proofErr w:type="spellEnd"/>
      <w:r w:rsidRPr="00542A7E">
        <w:rPr>
          <w:b/>
          <w:bCs/>
        </w:rPr>
        <w:t>, District of Lāhainā, Island of Maui, TMK: (2) 4-5-011:004</w:t>
      </w:r>
    </w:p>
    <w:p w14:paraId="7F680A67" w14:textId="77777777" w:rsidR="00E059A3" w:rsidRPr="00542A7E" w:rsidRDefault="00E059A3" w:rsidP="00E059A3">
      <w:pPr>
        <w:rPr>
          <w:b/>
          <w:bCs/>
        </w:rPr>
      </w:pPr>
    </w:p>
    <w:p w14:paraId="556403D5" w14:textId="77777777" w:rsidR="00E059A3" w:rsidRPr="00542A7E" w:rsidRDefault="00E059A3" w:rsidP="00E059A3">
      <w:pPr>
        <w:rPr>
          <w:b/>
          <w:bCs/>
        </w:rPr>
      </w:pPr>
      <w:r w:rsidRPr="00542A7E">
        <w:rPr>
          <w:b/>
          <w:bCs/>
        </w:rPr>
        <w:t>Motions passes</w:t>
      </w:r>
    </w:p>
    <w:p w14:paraId="78F3EA4D" w14:textId="77777777" w:rsidR="00E059A3" w:rsidRDefault="00E059A3" w:rsidP="00E059A3"/>
    <w:p w14:paraId="407089B4" w14:textId="77777777" w:rsidR="00E059A3" w:rsidRDefault="00E059A3" w:rsidP="00E059A3">
      <w:r>
        <w:rPr>
          <w:b/>
        </w:rPr>
        <w:t xml:space="preserve">H. Descendancy Recognition Application of Etan </w:t>
      </w:r>
      <w:proofErr w:type="spellStart"/>
      <w:r>
        <w:rPr>
          <w:b/>
        </w:rPr>
        <w:t>Kawika</w:t>
      </w:r>
      <w:proofErr w:type="spellEnd"/>
      <w:r>
        <w:rPr>
          <w:b/>
        </w:rPr>
        <w:t xml:space="preserve"> Krupnick to Identified Human Skeletal Remains at </w:t>
      </w:r>
      <w:proofErr w:type="spellStart"/>
      <w:r>
        <w:rPr>
          <w:b/>
        </w:rPr>
        <w:t>Paeohi</w:t>
      </w:r>
      <w:proofErr w:type="spellEnd"/>
      <w:r>
        <w:rPr>
          <w:b/>
        </w:rPr>
        <w:t xml:space="preserve"> Street, Ahupuaʻa of Paunau, District of Lāhainā, Island of Maui, TMK: (2) 4-5-023:069. </w:t>
      </w:r>
      <w:r>
        <w:t xml:space="preserve">Information/Discussion/Determination: Information, discussion and determination on the applicant’s descendancy recognition application to Native Hawaiian skeletal remains at the above location. </w:t>
      </w:r>
    </w:p>
    <w:p w14:paraId="4534EE8E" w14:textId="77777777" w:rsidR="00E059A3" w:rsidRDefault="00E059A3" w:rsidP="00E059A3"/>
    <w:p w14:paraId="1AB09D92" w14:textId="7EC0D820" w:rsidR="00E059A3" w:rsidRDefault="00E059A3" w:rsidP="00E059A3">
      <w:r>
        <w:t xml:space="preserve">Etan: Thanks for putting him on the agenda today. He is the great grandson of his tutu lady </w:t>
      </w:r>
      <w:proofErr w:type="spellStart"/>
      <w:r>
        <w:t>Ka</w:t>
      </w:r>
      <w:r w:rsidR="00E9778E">
        <w:t>ʻ</w:t>
      </w:r>
      <w:r>
        <w:t>ahunui</w:t>
      </w:r>
      <w:proofErr w:type="spellEnd"/>
      <w:r>
        <w:t xml:space="preserve">. You all have the paperwork and if you are good to move forward so </w:t>
      </w:r>
      <w:proofErr w:type="gramStart"/>
      <w:r>
        <w:t>is</w:t>
      </w:r>
      <w:proofErr w:type="gramEnd"/>
      <w:r>
        <w:t xml:space="preserve"> he.</w:t>
      </w:r>
    </w:p>
    <w:p w14:paraId="0499B7AB" w14:textId="77777777" w:rsidR="00E059A3" w:rsidRDefault="00E059A3" w:rsidP="00E059A3"/>
    <w:p w14:paraId="1827D57E" w14:textId="1E4E89E3" w:rsidR="00E059A3" w:rsidRDefault="00E059A3" w:rsidP="00E059A3">
      <w:r>
        <w:t xml:space="preserve">Foster </w:t>
      </w:r>
      <w:proofErr w:type="gramStart"/>
      <w:r>
        <w:t>testif</w:t>
      </w:r>
      <w:r w:rsidR="00E9778E">
        <w:t>y</w:t>
      </w:r>
      <w:r>
        <w:t>:</w:t>
      </w:r>
      <w:proofErr w:type="gramEnd"/>
      <w:r>
        <w:t xml:space="preserve"> Etan is his cousin, their Tutu </w:t>
      </w:r>
      <w:proofErr w:type="spellStart"/>
      <w:r>
        <w:t>Ka</w:t>
      </w:r>
      <w:r w:rsidR="00E9778E">
        <w:t>ʻ</w:t>
      </w:r>
      <w:r>
        <w:t>ahunui</w:t>
      </w:r>
      <w:proofErr w:type="spellEnd"/>
      <w:r>
        <w:t xml:space="preserve">, he ties straight into Foster’s genealogy. </w:t>
      </w:r>
    </w:p>
    <w:p w14:paraId="4B36095B" w14:textId="77777777" w:rsidR="00E059A3" w:rsidRDefault="00E059A3" w:rsidP="00E059A3"/>
    <w:p w14:paraId="7311C5F1" w14:textId="460C797E" w:rsidR="00E059A3" w:rsidRDefault="00E059A3" w:rsidP="00E059A3">
      <w:r>
        <w:t xml:space="preserve">Kealana: letter of recommendation: Applicant was able to identify his ancestor buried as his great-great grandparent </w:t>
      </w:r>
      <w:proofErr w:type="spellStart"/>
      <w:r>
        <w:t>Ka</w:t>
      </w:r>
      <w:r w:rsidR="00E9778E">
        <w:t>ʻ</w:t>
      </w:r>
      <w:r>
        <w:t>ahunui</w:t>
      </w:r>
      <w:proofErr w:type="spellEnd"/>
      <w:r>
        <w:t xml:space="preserve"> Kimokeo, applicant provided sufficient evidence that demonstrated direct genealogical relation to the identified human skeletal remains. SHPD recommends the MLIBC recognize Etan Krupnick. </w:t>
      </w:r>
    </w:p>
    <w:p w14:paraId="0BE39F3F" w14:textId="77777777" w:rsidR="00E059A3" w:rsidRDefault="00E059A3" w:rsidP="00E059A3"/>
    <w:p w14:paraId="3660EE8E" w14:textId="77777777" w:rsidR="00E059A3" w:rsidRDefault="00E059A3" w:rsidP="00E059A3">
      <w:r>
        <w:t>Chair: Why are you seeking cultural descendancy:</w:t>
      </w:r>
    </w:p>
    <w:p w14:paraId="3FACA00B" w14:textId="77777777" w:rsidR="00E059A3" w:rsidRDefault="00E059A3" w:rsidP="00E059A3"/>
    <w:p w14:paraId="5C849365" w14:textId="77777777" w:rsidR="00E059A3" w:rsidRDefault="00E059A3" w:rsidP="00E059A3">
      <w:r>
        <w:t xml:space="preserve">Etan: There's a certain time when things just come to you, and he believes that everything is in the right timing. When you want to accept a certain path in your life you want to be really ready to inhale everything that comes in rather than walking away. There are certain things he sees now. He sees now in his life - his family has always been number </w:t>
      </w:r>
      <w:proofErr w:type="gramStart"/>
      <w:r>
        <w:t>one</w:t>
      </w:r>
      <w:proofErr w:type="gramEnd"/>
      <w:r>
        <w:t xml:space="preserve"> and he wants to take it further, seeing family members slowly pass away its only right to slowly collect the stories and this is the right path to </w:t>
      </w:r>
    </w:p>
    <w:p w14:paraId="65177BE1" w14:textId="77777777" w:rsidR="00E059A3" w:rsidRDefault="00E059A3" w:rsidP="00E059A3"/>
    <w:p w14:paraId="50F8600C" w14:textId="77777777" w:rsidR="00E059A3" w:rsidRDefault="00E059A3" w:rsidP="00E059A3">
      <w:r>
        <w:t xml:space="preserve">Chair: he expects that anyone who takes on this kuleana: you must be a voice and you must protect. Everybody who steps into those spaces is </w:t>
      </w:r>
      <w:proofErr w:type="spellStart"/>
      <w:r>
        <w:t>mākaukau</w:t>
      </w:r>
      <w:proofErr w:type="spellEnd"/>
      <w:r>
        <w:t xml:space="preserve"> to that. </w:t>
      </w:r>
    </w:p>
    <w:p w14:paraId="6389891E" w14:textId="77777777" w:rsidR="00E059A3" w:rsidRDefault="00E059A3" w:rsidP="00E059A3"/>
    <w:p w14:paraId="2E5E3F28" w14:textId="77777777" w:rsidR="00E059A3" w:rsidRDefault="00E059A3" w:rsidP="00E059A3">
      <w:r>
        <w:t xml:space="preserve">Kyle asks if Etan is formerly of Haiku. </w:t>
      </w:r>
    </w:p>
    <w:p w14:paraId="70A9B3A6" w14:textId="77777777" w:rsidR="00E059A3" w:rsidRDefault="00E059A3" w:rsidP="00E059A3"/>
    <w:p w14:paraId="395DEA81" w14:textId="77777777" w:rsidR="00E059A3" w:rsidRDefault="00E059A3" w:rsidP="00E059A3">
      <w:r>
        <w:t>Etan: He stayed in Kyle’s hale for a few years when his daughter was first born</w:t>
      </w:r>
    </w:p>
    <w:p w14:paraId="62FA32CC" w14:textId="77777777" w:rsidR="00E059A3" w:rsidRDefault="00E059A3" w:rsidP="00E059A3"/>
    <w:p w14:paraId="337BB771" w14:textId="77777777" w:rsidR="00E059A3" w:rsidRDefault="00E059A3" w:rsidP="00E059A3">
      <w:r>
        <w:t xml:space="preserve">Kyle: wishes him good luck taking on the responsibility of mālama iwi kūpuna, it’s a great weight and a great gift </w:t>
      </w:r>
    </w:p>
    <w:p w14:paraId="2C394324" w14:textId="77777777" w:rsidR="00E059A3" w:rsidRDefault="00E059A3" w:rsidP="00E059A3"/>
    <w:p w14:paraId="2BD194CB" w14:textId="77777777" w:rsidR="00E059A3" w:rsidRPr="00542A7E" w:rsidRDefault="00E059A3" w:rsidP="00E059A3">
      <w:pPr>
        <w:rPr>
          <w:b/>
          <w:bCs/>
        </w:rPr>
      </w:pPr>
      <w:r w:rsidRPr="00542A7E">
        <w:rPr>
          <w:b/>
          <w:bCs/>
        </w:rPr>
        <w:lastRenderedPageBreak/>
        <w:t xml:space="preserve">Scott makes the motion: The Maui Lānaʻi Island Burial Council recognizes Etan </w:t>
      </w:r>
      <w:proofErr w:type="spellStart"/>
      <w:r w:rsidRPr="00542A7E">
        <w:rPr>
          <w:b/>
          <w:bCs/>
        </w:rPr>
        <w:t>Kawika</w:t>
      </w:r>
      <w:proofErr w:type="spellEnd"/>
      <w:r w:rsidRPr="00542A7E">
        <w:rPr>
          <w:b/>
          <w:bCs/>
        </w:rPr>
        <w:t xml:space="preserve"> Krupnick as a lineal descendant to Identified Human Skeletal Remains at </w:t>
      </w:r>
      <w:proofErr w:type="spellStart"/>
      <w:r w:rsidRPr="00542A7E">
        <w:rPr>
          <w:b/>
          <w:bCs/>
        </w:rPr>
        <w:t>Paeohi</w:t>
      </w:r>
      <w:proofErr w:type="spellEnd"/>
      <w:r w:rsidRPr="00542A7E">
        <w:rPr>
          <w:b/>
          <w:bCs/>
        </w:rPr>
        <w:t xml:space="preserve"> Street, Ahupuaʻa of Paunau, District of Lāhainā, Island of Maui, TMK (2) 4-5-023:069</w:t>
      </w:r>
    </w:p>
    <w:p w14:paraId="22460BFC" w14:textId="77777777" w:rsidR="00E059A3" w:rsidRPr="00542A7E" w:rsidRDefault="00E059A3" w:rsidP="00E059A3">
      <w:pPr>
        <w:rPr>
          <w:b/>
          <w:bCs/>
        </w:rPr>
      </w:pPr>
    </w:p>
    <w:p w14:paraId="74468D06" w14:textId="77777777" w:rsidR="00E059A3" w:rsidRPr="00542A7E" w:rsidRDefault="00E059A3" w:rsidP="00E059A3">
      <w:pPr>
        <w:rPr>
          <w:b/>
          <w:bCs/>
        </w:rPr>
      </w:pPr>
      <w:r w:rsidRPr="00542A7E">
        <w:rPr>
          <w:b/>
          <w:bCs/>
        </w:rPr>
        <w:t>Seconded Kahele</w:t>
      </w:r>
    </w:p>
    <w:p w14:paraId="519D0E26" w14:textId="77777777" w:rsidR="00E059A3" w:rsidRPr="00542A7E" w:rsidRDefault="00E059A3" w:rsidP="00E059A3">
      <w:pPr>
        <w:rPr>
          <w:b/>
          <w:bCs/>
        </w:rPr>
      </w:pPr>
    </w:p>
    <w:p w14:paraId="1134A219" w14:textId="77777777" w:rsidR="00E059A3" w:rsidRPr="00542A7E" w:rsidRDefault="00E059A3" w:rsidP="00E059A3">
      <w:pPr>
        <w:rPr>
          <w:b/>
          <w:bCs/>
        </w:rPr>
      </w:pPr>
      <w:r w:rsidRPr="00542A7E">
        <w:rPr>
          <w:b/>
          <w:bCs/>
        </w:rPr>
        <w:t>Passes</w:t>
      </w:r>
    </w:p>
    <w:p w14:paraId="2B3B47D7" w14:textId="77777777" w:rsidR="00E059A3" w:rsidRDefault="00E059A3" w:rsidP="00E059A3"/>
    <w:p w14:paraId="1C3FC3C5" w14:textId="77777777" w:rsidR="00E059A3" w:rsidRDefault="00E059A3" w:rsidP="00E059A3">
      <w:r>
        <w:rPr>
          <w:b/>
        </w:rPr>
        <w:t xml:space="preserve">I. Descendancy Recognition Application of Kamaile Kimokeo to Identified Human Skeletal Remains at </w:t>
      </w:r>
      <w:proofErr w:type="spellStart"/>
      <w:r>
        <w:rPr>
          <w:b/>
        </w:rPr>
        <w:t>Paeohi</w:t>
      </w:r>
      <w:proofErr w:type="spellEnd"/>
      <w:r>
        <w:rPr>
          <w:b/>
        </w:rPr>
        <w:t xml:space="preserve"> Street, Ahupuaʻa of Paunau, District of Lāhainā, Island of Maui, TMK: (2) 4-5-023:069.</w:t>
      </w:r>
      <w:r>
        <w:t xml:space="preserve"> Information/Discussion/Determination: Information, discussion and determination on the applicant’s descendancy recognition application to Native Hawaiian skeletal remains at the above location. </w:t>
      </w:r>
    </w:p>
    <w:p w14:paraId="55462D0A" w14:textId="77777777" w:rsidR="00E059A3" w:rsidRDefault="00E059A3" w:rsidP="00E059A3"/>
    <w:p w14:paraId="003AB59F" w14:textId="77777777" w:rsidR="00E059A3" w:rsidRDefault="00E059A3" w:rsidP="00E059A3">
      <w:r>
        <w:t>Foster makes presentation on behalf of applicant. Kamaile has no internet access and is working right now so he is standing in for her on her behalf. Their great grandmother (Kaʻahanui Kimokeo) has a registered burial there and Kamaile is claiming her lineal descendancy.</w:t>
      </w:r>
    </w:p>
    <w:p w14:paraId="67565832" w14:textId="77777777" w:rsidR="00E059A3" w:rsidRDefault="00E059A3" w:rsidP="00E059A3"/>
    <w:p w14:paraId="76826249" w14:textId="77777777" w:rsidR="00E059A3" w:rsidRDefault="00E059A3" w:rsidP="00E059A3">
      <w:r>
        <w:t>Kealana: able to identify great-grandparent Kaʻahanui Kimokeo at the SIHP #, recommendation that applicant provided sufficient evidence of direct genealogical connection</w:t>
      </w:r>
    </w:p>
    <w:p w14:paraId="030176DF" w14:textId="77777777" w:rsidR="00E059A3" w:rsidRDefault="00E059A3" w:rsidP="00E059A3"/>
    <w:p w14:paraId="6A39EF4C" w14:textId="77777777" w:rsidR="00E059A3" w:rsidRPr="00E9778E" w:rsidRDefault="00E059A3" w:rsidP="00E059A3">
      <w:pPr>
        <w:rPr>
          <w:b/>
          <w:bCs/>
        </w:rPr>
      </w:pPr>
      <w:r w:rsidRPr="00E9778E">
        <w:rPr>
          <w:b/>
          <w:bCs/>
        </w:rPr>
        <w:t xml:space="preserve">The Maui/Lānaʻi Island Burial Council recognizes Kamaile Kimokeo as a lineal descendant to identified human skeletal remains at </w:t>
      </w:r>
      <w:proofErr w:type="spellStart"/>
      <w:r w:rsidRPr="00E9778E">
        <w:rPr>
          <w:b/>
          <w:bCs/>
        </w:rPr>
        <w:t>Paeohi</w:t>
      </w:r>
      <w:proofErr w:type="spellEnd"/>
      <w:r w:rsidRPr="00E9778E">
        <w:rPr>
          <w:b/>
          <w:bCs/>
        </w:rPr>
        <w:t xml:space="preserve"> Street, Ahupuaʻa of Paunau, District of Lānaʻi, Island of Maui, TMK (2) 4-5-023:069</w:t>
      </w:r>
    </w:p>
    <w:p w14:paraId="4B9E2FD8" w14:textId="77777777" w:rsidR="00E059A3" w:rsidRDefault="00E059A3" w:rsidP="00E059A3"/>
    <w:p w14:paraId="0E9E5E45" w14:textId="77777777" w:rsidR="00E059A3" w:rsidRPr="00542A7E" w:rsidRDefault="00E059A3" w:rsidP="00E059A3">
      <w:pPr>
        <w:rPr>
          <w:b/>
          <w:bCs/>
        </w:rPr>
      </w:pPr>
      <w:r w:rsidRPr="00542A7E">
        <w:rPr>
          <w:b/>
          <w:bCs/>
        </w:rPr>
        <w:t>Passes</w:t>
      </w:r>
    </w:p>
    <w:p w14:paraId="6C9326A6" w14:textId="77777777" w:rsidR="00E059A3" w:rsidRDefault="00E059A3" w:rsidP="00E059A3"/>
    <w:p w14:paraId="643EA73D" w14:textId="77777777" w:rsidR="00E059A3" w:rsidRDefault="00E059A3" w:rsidP="00E059A3">
      <w:r>
        <w:rPr>
          <w:b/>
        </w:rPr>
        <w:t xml:space="preserve">J. Descendancy Recognition Application of Jennifer Noelani Ahia to Unidentified Human Skeletal Remains at the Wailuku Civic Complex Phase 1A Off-Site Improvements Project, Reported to the Maui Office of the State Historic Preservation Division on May 29, 2020, Ahupuaʻa of Wailuku, District of Wailuku, Island of Maui, Road R-O-W TMK: (2) 3-4-013:099. </w:t>
      </w:r>
      <w:r>
        <w:t>Information/Discussion/Determination: Information, discussion and determination on the applicant’s descendancy recognition application to Native Hawaiian skeletal remains at the above location</w:t>
      </w:r>
    </w:p>
    <w:p w14:paraId="52A2AF98" w14:textId="77777777" w:rsidR="00E059A3" w:rsidRDefault="00E059A3" w:rsidP="00E059A3"/>
    <w:p w14:paraId="46372B4B" w14:textId="6CDB1FC6" w:rsidR="00E059A3" w:rsidRDefault="00E059A3" w:rsidP="00E059A3">
      <w:r>
        <w:t>Kaniloa Kamaunu - on this issue, the county recognized her, she did protocol for reinter</w:t>
      </w:r>
      <w:r w:rsidR="00E9778E">
        <w:t>n</w:t>
      </w:r>
      <w:r>
        <w:t xml:space="preserve">ment, she has been involved with that situation in that area and already recognized as a cultural descendant in Wailuku he wants to support Noelani’s application </w:t>
      </w:r>
    </w:p>
    <w:p w14:paraId="4D84A440" w14:textId="77777777" w:rsidR="00E059A3" w:rsidRDefault="00E059A3" w:rsidP="00E059A3"/>
    <w:p w14:paraId="749E1A71" w14:textId="77777777" w:rsidR="00E059A3" w:rsidRDefault="00E059A3" w:rsidP="00E059A3">
      <w:r>
        <w:t xml:space="preserve">Noelani Ahia - this agenda item was on the agenda a few months ago but SHPD hadn’t forwarded all the paperwork, but she says the Council should have the paperwork. She changed the kūpuna (connected to </w:t>
      </w:r>
      <w:proofErr w:type="spellStart"/>
      <w:r>
        <w:t>Kiha</w:t>
      </w:r>
      <w:proofErr w:type="spellEnd"/>
      <w:r>
        <w:t xml:space="preserve"> a Piʻilani) so she can choose her battles and make it easier for people to claim descendancy in Wailuku. SHPD didn’t want to acknowledge SHPD that district meant moku but an ahupua'a but the SHPD website says moku. She </w:t>
      </w:r>
      <w:r>
        <w:lastRenderedPageBreak/>
        <w:t xml:space="preserve">claims Kekaulike because he is buried in Iao and there’s closer connection to this particular kūpuna who was unearthed in this project and this kūpuna has been put back in the ground. She is still working with the county on what will happen going forward but the kūpuna has been put back in the ground and </w:t>
      </w:r>
      <w:proofErr w:type="spellStart"/>
      <w:r>
        <w:t>reconsecrated</w:t>
      </w:r>
      <w:proofErr w:type="spellEnd"/>
      <w:r>
        <w:t xml:space="preserve">. </w:t>
      </w:r>
    </w:p>
    <w:p w14:paraId="7069502B" w14:textId="77777777" w:rsidR="00E059A3" w:rsidRDefault="00E059A3" w:rsidP="00E059A3"/>
    <w:p w14:paraId="133569D9" w14:textId="77777777" w:rsidR="00E059A3" w:rsidRDefault="00E059A3" w:rsidP="00E059A3">
      <w:r>
        <w:t xml:space="preserve">She wishes to say something else too - she is a diaspora kanaka and she was born and raised on the continent and then she was called home by her kūpuna. It is very difficult to make the transition to come home and </w:t>
      </w:r>
      <w:proofErr w:type="spellStart"/>
      <w:r>
        <w:t>its</w:t>
      </w:r>
      <w:proofErr w:type="spellEnd"/>
      <w:r>
        <w:t xml:space="preserve"> hard when their kūpuna ask them to come home and they come back to the islands and then are treated poorly. It’s very difficult to come home. She was led by her kūpuna and it is to them that she is obedient. Has she made mistakes? Yes, but she is led by her kūpuna and she hopes more people from the mainland will come home and stand up to mālama iwi kūpuna. It is their birthright. The people cannot be healthy till the kūpuna can rest. </w:t>
      </w:r>
    </w:p>
    <w:p w14:paraId="032A76CA" w14:textId="77777777" w:rsidR="00E059A3" w:rsidRDefault="00E059A3" w:rsidP="00E059A3"/>
    <w:p w14:paraId="0F1BC567" w14:textId="77777777" w:rsidR="00E059A3" w:rsidRDefault="00E059A3" w:rsidP="00E059A3">
      <w:r>
        <w:t>Kealana - applicant provided sufficient evidence to Kekaulike who is buried in the ahupua'a of Wailuku</w:t>
      </w:r>
    </w:p>
    <w:p w14:paraId="3770C5BB" w14:textId="77777777" w:rsidR="00E059A3" w:rsidRPr="00542A7E" w:rsidRDefault="00E059A3" w:rsidP="00E059A3">
      <w:pPr>
        <w:rPr>
          <w:b/>
          <w:bCs/>
        </w:rPr>
      </w:pPr>
    </w:p>
    <w:p w14:paraId="7C5E6215" w14:textId="77777777" w:rsidR="00E059A3" w:rsidRPr="00542A7E" w:rsidRDefault="00E059A3" w:rsidP="00E059A3">
      <w:pPr>
        <w:rPr>
          <w:b/>
          <w:bCs/>
        </w:rPr>
      </w:pPr>
      <w:r w:rsidRPr="00542A7E">
        <w:rPr>
          <w:b/>
          <w:bCs/>
        </w:rPr>
        <w:t>Maui Lānaʻi Island Burial Council recognizes Jennifer Noelani Ahia as a cultural descendant to Unidentified Human Skeletal Remains at the Wailuku Civic Complex Phase 1A Off-Site Improvements Project, Reported to the Maui office of the State Historic Preservation Division on May 29, 2020, Ahupuaʻa of Wailuku, District of Wailuku, Island of Maui, Road R-O-W TMK: (2) 3-4-013:099</w:t>
      </w:r>
    </w:p>
    <w:p w14:paraId="4BE5C6F3" w14:textId="77777777" w:rsidR="00E059A3" w:rsidRPr="00542A7E" w:rsidRDefault="00E059A3" w:rsidP="00E059A3">
      <w:pPr>
        <w:rPr>
          <w:b/>
          <w:bCs/>
        </w:rPr>
      </w:pPr>
    </w:p>
    <w:p w14:paraId="490E33EA" w14:textId="77777777" w:rsidR="00E059A3" w:rsidRPr="00542A7E" w:rsidRDefault="00E059A3" w:rsidP="00E059A3">
      <w:pPr>
        <w:rPr>
          <w:b/>
          <w:bCs/>
        </w:rPr>
      </w:pPr>
      <w:r w:rsidRPr="00542A7E">
        <w:rPr>
          <w:b/>
          <w:bCs/>
        </w:rPr>
        <w:t>Approved</w:t>
      </w:r>
    </w:p>
    <w:p w14:paraId="40EA7777" w14:textId="77777777" w:rsidR="00E059A3" w:rsidRDefault="00E059A3" w:rsidP="00E059A3"/>
    <w:p w14:paraId="7DF5F9CD" w14:textId="77777777" w:rsidR="00E059A3" w:rsidRDefault="00E059A3" w:rsidP="00E059A3">
      <w:r>
        <w:rPr>
          <w:b/>
        </w:rPr>
        <w:t xml:space="preserve">K. Descendancy Recognition Application of Carol Lee Kamekona to Unidentified Human Skeletal Remains at the Grand Wailea Maui Resort, Ahupuaʻa of Paeahu, District of Honuaʻula, Island of Maui, TMK: (2) 2-1-008:109. </w:t>
      </w:r>
      <w:r>
        <w:t xml:space="preserve">Information/Discussion/Determination: Information, discussion and determination on the applicant’s descendancy recognition application to Native Hawaiian skeletal remains at the above location. </w:t>
      </w:r>
    </w:p>
    <w:p w14:paraId="607D2B0D" w14:textId="77777777" w:rsidR="00E059A3" w:rsidRDefault="00E059A3" w:rsidP="00E059A3"/>
    <w:p w14:paraId="3CE97C0C" w14:textId="77777777" w:rsidR="00E059A3" w:rsidRDefault="00E059A3" w:rsidP="00E059A3">
      <w:r>
        <w:t xml:space="preserve">Clare Apana - she is very much in agreement with chair as to the reason why people come forward and she assures that Carol comes forward with the utmost and highest sentiments to protect the kūpuna with whom she is very connected and she has made a very strong connection in this place. This is the district of Honuaʻula, this is the traditional name used by Aha Moku, not Makawao as said by the state. She prefers that the original place name be used - formerly known as the district of Honuaʻula. It’s confusing and we lose more history this way. It’s been a long process where documents could not be given to you or were not given to you and I hope you will listen carefully when Ms. Kamekona brings her case to you and take into account how much she has already done to take care of her kūpuna. </w:t>
      </w:r>
    </w:p>
    <w:p w14:paraId="6448A888" w14:textId="77777777" w:rsidR="00E059A3" w:rsidRDefault="00E059A3" w:rsidP="00E059A3"/>
    <w:p w14:paraId="527650E2" w14:textId="77777777" w:rsidR="00E059A3" w:rsidRDefault="00E059A3" w:rsidP="00E059A3">
      <w:r>
        <w:t xml:space="preserve">Noelani - she wants to offer support Aunty Carol and she has seen the respect and reverence and the dignity that she treats iwi kūpuna. The palapala was sort of messy on SHPD’s end and she’s seen this in the past with contentious issues with development - we have seen SHOD not put people’s paperwork forward, or lose documents, not pass things on to the burial council - she wants to be sure that you folks have everything you need, that </w:t>
      </w:r>
      <w:r>
        <w:lastRenderedPageBreak/>
        <w:t>you have everything that was sent to you and that SHPD didn’t lose anything. She does understand that she has everything that she needs to make her descendancy application. She hopes you can find her palapala sufficient so she can advocate for these kūpuna who need advocacy now. Mahalo nui.</w:t>
      </w:r>
    </w:p>
    <w:p w14:paraId="2009C206" w14:textId="77777777" w:rsidR="00E059A3" w:rsidRDefault="00E059A3" w:rsidP="00E059A3"/>
    <w:p w14:paraId="31652471" w14:textId="77777777" w:rsidR="00E059A3" w:rsidRDefault="00E059A3" w:rsidP="00E059A3">
      <w:r>
        <w:t xml:space="preserve">Vernon Kalanikau - he follows on what Aunty Clare was saying. It is Paeahu - on OHA’s site, Paeahu is in Kula moku. There are discrepancies and he </w:t>
      </w:r>
      <w:proofErr w:type="gramStart"/>
      <w:r>
        <w:t>wants</w:t>
      </w:r>
      <w:proofErr w:type="gramEnd"/>
      <w:r>
        <w:t xml:space="preserve"> to make sure that it is Paeahu and Honuaʻula (?). He is doing the sign project and there is discrepancy with what maps you are going to use. </w:t>
      </w:r>
    </w:p>
    <w:p w14:paraId="1033C8BD" w14:textId="77777777" w:rsidR="00E059A3" w:rsidRDefault="00E059A3" w:rsidP="00E059A3"/>
    <w:p w14:paraId="2DA8AB4A" w14:textId="77777777" w:rsidR="00E059A3" w:rsidRDefault="00E059A3" w:rsidP="00E059A3">
      <w:r>
        <w:t>Chair: are you in support of Carol Lee’s descendancy application</w:t>
      </w:r>
    </w:p>
    <w:p w14:paraId="3AC00B4D" w14:textId="77777777" w:rsidR="00E059A3" w:rsidRDefault="00E059A3" w:rsidP="00E059A3"/>
    <w:p w14:paraId="747E6582" w14:textId="6329D932" w:rsidR="00E059A3" w:rsidRDefault="00E059A3" w:rsidP="00E059A3">
      <w:r>
        <w:t xml:space="preserve">Vernon: He isn’t sure about Carol’s descendancy application, he supports her, but he mostly wants to say above Piʻilani Highway it is Makawao in Hana depending on who you talk to, and some people disagree. Boundaries are important. For South Maui </w:t>
      </w:r>
      <w:proofErr w:type="spellStart"/>
      <w:r>
        <w:t>Hakuakai</w:t>
      </w:r>
      <w:proofErr w:type="spellEnd"/>
      <w:r w:rsidR="00542A7E">
        <w:t>???</w:t>
      </w:r>
      <w:r>
        <w:t xml:space="preserve"> goes almost to Waikapu. It is important for the boundaries to keep on it. He supports Clare. </w:t>
      </w:r>
    </w:p>
    <w:p w14:paraId="30091294" w14:textId="77777777" w:rsidR="00E059A3" w:rsidRDefault="00E059A3" w:rsidP="00E059A3"/>
    <w:p w14:paraId="671A9666" w14:textId="77777777" w:rsidR="00E059A3" w:rsidRDefault="00E059A3" w:rsidP="00E059A3">
      <w:r>
        <w:t xml:space="preserve">Kaniloa - he knows dealing with Carol that there is a lot of discussion as far as the connection - she has been an advocate especially through their contested case for the Grand Wailea. As we were going through that it upset her on a lot of issues in the contested case with the planning commission. It’s hard when you work hard to protect the iwi. He can honestly say that carol has been an advocate. People who know him know that he is not about making money or making a name for himself but doing what is right. He has worked with Carol for many years and seen her grow about the protection of iwi, he can’t say there is a better person to add to the list who are already there as an advocate. We certainly need more advocates. Tomorrow there is a CRC meeting about development in that area. We need kanaka to step forward and expose themselves, </w:t>
      </w:r>
      <w:r w:rsidRPr="000553A6">
        <w:t xml:space="preserve">their </w:t>
      </w:r>
      <w:proofErr w:type="spellStart"/>
      <w:r w:rsidRPr="000553A6">
        <w:t>moʻokūʻauhau</w:t>
      </w:r>
      <w:proofErr w:type="spellEnd"/>
      <w:r w:rsidRPr="000553A6">
        <w:t>,</w:t>
      </w:r>
      <w:r>
        <w:t xml:space="preserve"> to protect. There is no underlying agenda with her. She is honest person and has concern about iwi kūpuna and has no other agenda. Lots of action on the south side with both iwi and water issues and she is a great person for this job. Carol is a good candidate to be able to help protect. It’s in her heart and in her spirit to do it. </w:t>
      </w:r>
    </w:p>
    <w:p w14:paraId="0208B0B5" w14:textId="77777777" w:rsidR="00E059A3" w:rsidRDefault="00E059A3" w:rsidP="00E059A3"/>
    <w:p w14:paraId="226FC794" w14:textId="1F87A648" w:rsidR="00E059A3" w:rsidRDefault="00E059A3" w:rsidP="00E059A3">
      <w:r>
        <w:t xml:space="preserve">Keeaumoku - he is the CEO of Aha Moku, Maui Inc. He wants to share his thoughts on this discussion for Carol. To broaden the scope of our fiduciary duties when we recognize kanaka in whatever manner it may be. We should focus on identity and character as kanaka and we step to the plate when we are often challenged by adversaries - there are kanaka that stand on the forefront there are </w:t>
      </w:r>
      <w:proofErr w:type="spellStart"/>
      <w:r>
        <w:t>kiaʻi</w:t>
      </w:r>
      <w:proofErr w:type="spellEnd"/>
      <w:r>
        <w:t xml:space="preserve"> who are making sure people are following the rule of law. And many times</w:t>
      </w:r>
      <w:r w:rsidR="00E9778E">
        <w:t>,</w:t>
      </w:r>
      <w:r>
        <w:t xml:space="preserve"> he has sat with Carol and talked </w:t>
      </w:r>
      <w:proofErr w:type="spellStart"/>
      <w:r w:rsidRPr="000553A6">
        <w:t>moʻokūʻauhau</w:t>
      </w:r>
      <w:proofErr w:type="spellEnd"/>
      <w:r>
        <w:t xml:space="preserve"> genealogy how we all tie together - through </w:t>
      </w:r>
      <w:proofErr w:type="spellStart"/>
      <w:r>
        <w:t>Kauwawa</w:t>
      </w:r>
      <w:proofErr w:type="spellEnd"/>
      <w:r>
        <w:t xml:space="preserve"> (? </w:t>
      </w:r>
      <w:proofErr w:type="spellStart"/>
      <w:r>
        <w:t>Kawawa</w:t>
      </w:r>
      <w:proofErr w:type="spellEnd"/>
      <w:r>
        <w:t>?) he identified kūpuna buried mauka of that area - Kula mauka - kūpuna buried Mauka of that moku in Honua</w:t>
      </w:r>
      <w:r w:rsidR="00E9778E">
        <w:t>ʻ</w:t>
      </w:r>
      <w:r>
        <w:t xml:space="preserve">ula as well as Kula mauka. </w:t>
      </w:r>
      <w:proofErr w:type="spellStart"/>
      <w:r>
        <w:t>Kaliokalani</w:t>
      </w:r>
      <w:proofErr w:type="spellEnd"/>
      <w:r>
        <w:t xml:space="preserve"> </w:t>
      </w:r>
      <w:proofErr w:type="spellStart"/>
      <w:r>
        <w:t>Nalea</w:t>
      </w:r>
      <w:proofErr w:type="spellEnd"/>
      <w:r>
        <w:t xml:space="preserve"> </w:t>
      </w:r>
      <w:proofErr w:type="spellStart"/>
      <w:r>
        <w:t>Kamaumau</w:t>
      </w:r>
      <w:proofErr w:type="spellEnd"/>
      <w:r>
        <w:t xml:space="preserve"> o Kanai, who had children with Kalani Kali </w:t>
      </w:r>
      <w:proofErr w:type="spellStart"/>
      <w:r>
        <w:t>Lipoau</w:t>
      </w:r>
      <w:proofErr w:type="spellEnd"/>
      <w:r>
        <w:t xml:space="preserve"> (?) - </w:t>
      </w:r>
      <w:proofErr w:type="spellStart"/>
      <w:r>
        <w:t>Papai</w:t>
      </w:r>
      <w:proofErr w:type="spellEnd"/>
      <w:r>
        <w:t xml:space="preserve">, Kamaka, </w:t>
      </w:r>
      <w:proofErr w:type="spellStart"/>
      <w:r>
        <w:t>Huupuu</w:t>
      </w:r>
      <w:proofErr w:type="spellEnd"/>
      <w:r>
        <w:t xml:space="preserve"> (the only </w:t>
      </w:r>
      <w:proofErr w:type="spellStart"/>
      <w:r>
        <w:t>kane</w:t>
      </w:r>
      <w:proofErr w:type="spellEnd"/>
      <w:r>
        <w:t xml:space="preserve">), </w:t>
      </w:r>
      <w:proofErr w:type="spellStart"/>
      <w:r>
        <w:t>Pukahe</w:t>
      </w:r>
      <w:proofErr w:type="spellEnd"/>
      <w:r>
        <w:t xml:space="preserve"> and </w:t>
      </w:r>
      <w:proofErr w:type="spellStart"/>
      <w:r>
        <w:t>Moiloa</w:t>
      </w:r>
      <w:proofErr w:type="spellEnd"/>
      <w:r>
        <w:t xml:space="preserve"> - throughout the whole moku in relationship to a lot of the family that still reside there today. The ʻohana makai - the Chang, married to Kamaka. Her genealogy stems from that. </w:t>
      </w:r>
    </w:p>
    <w:p w14:paraId="3548389C" w14:textId="77777777" w:rsidR="00E059A3" w:rsidRDefault="00E059A3" w:rsidP="00E059A3"/>
    <w:p w14:paraId="2EB079DC" w14:textId="0ADF8316" w:rsidR="00E059A3" w:rsidRDefault="00E059A3" w:rsidP="00E059A3">
      <w:r>
        <w:lastRenderedPageBreak/>
        <w:t xml:space="preserve">Carol Lee asks to discuss genealogy in a breakout room for executive sessions. SHPD staff can come. She requests Keeaumoku, Kaniloa, </w:t>
      </w:r>
      <w:proofErr w:type="spellStart"/>
      <w:r>
        <w:t>Marciel</w:t>
      </w:r>
      <w:proofErr w:type="spellEnd"/>
      <w:r>
        <w:t xml:space="preserve"> Bas</w:t>
      </w:r>
      <w:r w:rsidR="00542A7E">
        <w:t>b</w:t>
      </w:r>
      <w:r>
        <w:t>as, and Noelani Ahia also be allowed to attend.</w:t>
      </w:r>
    </w:p>
    <w:p w14:paraId="433FC7CF" w14:textId="77777777" w:rsidR="00E059A3" w:rsidRDefault="00E059A3" w:rsidP="00E059A3"/>
    <w:p w14:paraId="00E136B5" w14:textId="77777777" w:rsidR="00E059A3" w:rsidRDefault="00E059A3" w:rsidP="00E059A3">
      <w:pPr>
        <w:rPr>
          <w:highlight w:val="yellow"/>
        </w:rPr>
      </w:pPr>
      <w:r>
        <w:t xml:space="preserve">Go into executive session - </w:t>
      </w:r>
      <w:r>
        <w:rPr>
          <w:highlight w:val="yellow"/>
        </w:rPr>
        <w:t>recording ends after the executive session</w:t>
      </w:r>
    </w:p>
    <w:p w14:paraId="5AFC5D72" w14:textId="77777777" w:rsidR="00E059A3" w:rsidRDefault="00E059A3" w:rsidP="00E059A3"/>
    <w:p w14:paraId="1E99D840" w14:textId="340DCC33" w:rsidR="00E059A3" w:rsidRDefault="00E059A3" w:rsidP="00E059A3">
      <w:proofErr w:type="spellStart"/>
      <w:r>
        <w:t>Kealana’s</w:t>
      </w:r>
      <w:proofErr w:type="spellEnd"/>
      <w:r>
        <w:t xml:space="preserve"> letter: applicant provided evidence connected her to an ancestor </w:t>
      </w:r>
      <w:proofErr w:type="spellStart"/>
      <w:r>
        <w:t>Kauhola</w:t>
      </w:r>
      <w:proofErr w:type="spellEnd"/>
      <w:r>
        <w:t>-nui-</w:t>
      </w:r>
      <w:proofErr w:type="spellStart"/>
      <w:r>
        <w:t>mahu</w:t>
      </w:r>
      <w:proofErr w:type="spellEnd"/>
      <w:r>
        <w:t xml:space="preserve"> who resided in Honua</w:t>
      </w:r>
      <w:r w:rsidR="00E9778E">
        <w:t>ʻ</w:t>
      </w:r>
      <w:r>
        <w:t xml:space="preserve">ula in the 1100 AD. He was credited with building </w:t>
      </w:r>
      <w:r w:rsidRPr="000553A6">
        <w:t xml:space="preserve">the </w:t>
      </w:r>
      <w:proofErr w:type="spellStart"/>
      <w:r w:rsidRPr="000553A6">
        <w:t>loko</w:t>
      </w:r>
      <w:proofErr w:type="spellEnd"/>
      <w:r w:rsidRPr="000553A6">
        <w:t xml:space="preserve"> </w:t>
      </w:r>
      <w:proofErr w:type="spellStart"/>
      <w:r w:rsidRPr="000553A6">
        <w:t>iʻa</w:t>
      </w:r>
      <w:proofErr w:type="spellEnd"/>
      <w:r w:rsidRPr="000553A6">
        <w:t xml:space="preserve"> </w:t>
      </w:r>
      <w:r>
        <w:t xml:space="preserve">of </w:t>
      </w:r>
      <w:proofErr w:type="spellStart"/>
      <w:r>
        <w:t>Keoneoio</w:t>
      </w:r>
      <w:proofErr w:type="spellEnd"/>
      <w:r>
        <w:t xml:space="preserve"> and </w:t>
      </w:r>
      <w:proofErr w:type="spellStart"/>
      <w:r>
        <w:t>Oneuli</w:t>
      </w:r>
      <w:proofErr w:type="spellEnd"/>
      <w:r>
        <w:t xml:space="preserve">, </w:t>
      </w:r>
      <w:proofErr w:type="spellStart"/>
      <w:r>
        <w:t>Onipa</w:t>
      </w:r>
      <w:r w:rsidR="00E9778E">
        <w:t>ʻ</w:t>
      </w:r>
      <w:r>
        <w:t>a</w:t>
      </w:r>
      <w:proofErr w:type="spellEnd"/>
      <w:r>
        <w:t xml:space="preserve"> Heiau (Kaeo), as well as other good works by Fornander and Ashdown.</w:t>
      </w:r>
    </w:p>
    <w:p w14:paraId="0F09DB88" w14:textId="007AD54E" w:rsidR="00E059A3" w:rsidRDefault="00E059A3" w:rsidP="00E059A3">
      <w:proofErr w:type="spellStart"/>
      <w:r>
        <w:t>Kauhola</w:t>
      </w:r>
      <w:proofErr w:type="spellEnd"/>
      <w:r>
        <w:t>-nui-</w:t>
      </w:r>
      <w:proofErr w:type="spellStart"/>
      <w:r>
        <w:t>mahu’s</w:t>
      </w:r>
      <w:proofErr w:type="spellEnd"/>
      <w:r>
        <w:t xml:space="preserve"> wife </w:t>
      </w:r>
      <w:proofErr w:type="spellStart"/>
      <w:r>
        <w:t>Neula</w:t>
      </w:r>
      <w:proofErr w:type="spellEnd"/>
      <w:r>
        <w:t xml:space="preserve"> is said to be from a Maui family that had ties to Honuaʻula. </w:t>
      </w:r>
      <w:proofErr w:type="spellStart"/>
      <w:r>
        <w:t>Kauhola</w:t>
      </w:r>
      <w:proofErr w:type="spellEnd"/>
      <w:r>
        <w:t>-nui-</w:t>
      </w:r>
      <w:proofErr w:type="spellStart"/>
      <w:r>
        <w:t>mahu’s</w:t>
      </w:r>
      <w:proofErr w:type="spellEnd"/>
      <w:r>
        <w:t xml:space="preserve"> mother, </w:t>
      </w:r>
      <w:proofErr w:type="spellStart"/>
      <w:r>
        <w:t>La</w:t>
      </w:r>
      <w:r w:rsidR="00E9778E">
        <w:t>ʻ</w:t>
      </w:r>
      <w:r>
        <w:t>akua</w:t>
      </w:r>
      <w:proofErr w:type="spellEnd"/>
      <w:r>
        <w:t xml:space="preserve">, was Maui’s noted </w:t>
      </w:r>
      <w:proofErr w:type="spellStart"/>
      <w:r w:rsidR="00542A7E">
        <w:t>C</w:t>
      </w:r>
      <w:r>
        <w:t>hiefess</w:t>
      </w:r>
      <w:proofErr w:type="spellEnd"/>
      <w:r>
        <w:t xml:space="preserve"> who dwelt in the lands of </w:t>
      </w:r>
      <w:proofErr w:type="spellStart"/>
      <w:r>
        <w:t>Keone</w:t>
      </w:r>
      <w:r w:rsidR="00E9778E">
        <w:t>ʻ</w:t>
      </w:r>
      <w:r>
        <w:t>oio</w:t>
      </w:r>
      <w:proofErr w:type="spellEnd"/>
      <w:r>
        <w:t xml:space="preserve">. SHPD verifies the info listed above but where the evidence falls short is the ahupua'a in question. Submitted info did not connect applicant to Paeahu ahupuaʻa. Wahi Pana of Paeahu. Whatever it takes he puts his support in recognition of Carol. </w:t>
      </w:r>
    </w:p>
    <w:p w14:paraId="0837A070" w14:textId="77777777" w:rsidR="00E059A3" w:rsidRDefault="00E059A3" w:rsidP="00E059A3"/>
    <w:p w14:paraId="5912ACB9" w14:textId="77777777" w:rsidR="00E059A3" w:rsidRDefault="00E059A3" w:rsidP="00E059A3">
      <w:r>
        <w:t xml:space="preserve">Discussion - </w:t>
      </w:r>
    </w:p>
    <w:p w14:paraId="3C790C59" w14:textId="77777777" w:rsidR="00E059A3" w:rsidRDefault="00E059A3" w:rsidP="00E059A3">
      <w:r>
        <w:t>Scott rights motion to have her be a cultural descendant - ahupuaʻa OR district qualify applicant</w:t>
      </w:r>
    </w:p>
    <w:p w14:paraId="0ADB95B1" w14:textId="77777777" w:rsidR="00E059A3" w:rsidRDefault="00E059A3" w:rsidP="00E059A3">
      <w:r>
        <w:t>Kahele agrees and the ancestor she claims descendancy from resided in Honuaʻula. Stated in Malo</w:t>
      </w:r>
    </w:p>
    <w:p w14:paraId="250A553C" w14:textId="77777777" w:rsidR="00E059A3" w:rsidRDefault="00E059A3" w:rsidP="00E059A3">
      <w:r>
        <w:t>Moku as district discussion?</w:t>
      </w:r>
    </w:p>
    <w:p w14:paraId="18749F8A" w14:textId="77777777" w:rsidR="00E059A3" w:rsidRDefault="00E059A3" w:rsidP="00E059A3">
      <w:r>
        <w:t xml:space="preserve">Scott: the AG interprets moku and ahupuaʻa as district? </w:t>
      </w:r>
    </w:p>
    <w:p w14:paraId="4D192236" w14:textId="77777777" w:rsidR="00E059A3" w:rsidRDefault="00E059A3" w:rsidP="00E059A3">
      <w:r>
        <w:t>Multiple council members suggest that the website of SHPD says moku is district</w:t>
      </w:r>
    </w:p>
    <w:p w14:paraId="58424A7B" w14:textId="77777777" w:rsidR="00E059A3" w:rsidRDefault="00E059A3" w:rsidP="00E059A3">
      <w:r>
        <w:t xml:space="preserve">Johanna - ancestor clearly lived in Honuaʻula - their body is on protection of the </w:t>
      </w:r>
      <w:proofErr w:type="gramStart"/>
      <w:r>
        <w:t>iwi</w:t>
      </w:r>
      <w:proofErr w:type="gramEnd"/>
      <w:r>
        <w:t xml:space="preserve"> so they have room to broaden the definition. She doesn’t like boundaries </w:t>
      </w:r>
    </w:p>
    <w:p w14:paraId="02303ADC" w14:textId="77777777" w:rsidR="00E059A3" w:rsidRDefault="00E059A3" w:rsidP="00E059A3"/>
    <w:p w14:paraId="0F4ECC29" w14:textId="77777777" w:rsidR="00E059A3" w:rsidRPr="00542A7E" w:rsidRDefault="00E059A3" w:rsidP="00E059A3">
      <w:pPr>
        <w:rPr>
          <w:b/>
          <w:bCs/>
        </w:rPr>
      </w:pPr>
      <w:r w:rsidRPr="00542A7E">
        <w:rPr>
          <w:b/>
          <w:bCs/>
        </w:rPr>
        <w:t>Scott states motion but does not put it in the chat box</w:t>
      </w:r>
    </w:p>
    <w:p w14:paraId="5CFB0A40" w14:textId="77777777" w:rsidR="00E059A3" w:rsidRPr="00542A7E" w:rsidRDefault="00E059A3" w:rsidP="00E059A3">
      <w:pPr>
        <w:rPr>
          <w:b/>
          <w:bCs/>
        </w:rPr>
      </w:pPr>
      <w:r w:rsidRPr="00542A7E">
        <w:rPr>
          <w:b/>
          <w:bCs/>
        </w:rPr>
        <w:t xml:space="preserve">Maui Lānaʻi Island Burial council recognizes Carol Lee Kamekona as a cultural descendant to Unidentified Human Skeletal Remains at the Grand Wailea Maui Resort, ahupuaʻa of Paeahu, District of Honuaʻula, Island of Maui, TMK: (2) 2-1-008:109. This decision, while contrary to the recommendation made by SHPD, is superseded by the MLIBC’s interpretation of HRS 13-300-35 (h), which states that an ancestral connection to both the ‘ahupuaʻa’ or ‘district’ qualify an applicant as a cultural descendant. The applicant has satisfactorily demonstrated a connection to an ancestor who once resided in the district of </w:t>
      </w:r>
      <w:proofErr w:type="spellStart"/>
      <w:r w:rsidRPr="00542A7E">
        <w:rPr>
          <w:b/>
          <w:bCs/>
        </w:rPr>
        <w:t>Honuaula</w:t>
      </w:r>
      <w:proofErr w:type="spellEnd"/>
    </w:p>
    <w:p w14:paraId="25C5236D" w14:textId="77777777" w:rsidR="00E059A3" w:rsidRPr="00542A7E" w:rsidRDefault="00E059A3" w:rsidP="00E059A3">
      <w:pPr>
        <w:rPr>
          <w:b/>
          <w:bCs/>
        </w:rPr>
      </w:pPr>
    </w:p>
    <w:p w14:paraId="16ECCED6" w14:textId="77777777" w:rsidR="00E059A3" w:rsidRPr="00542A7E" w:rsidRDefault="00E059A3" w:rsidP="00E059A3">
      <w:pPr>
        <w:rPr>
          <w:b/>
          <w:bCs/>
        </w:rPr>
      </w:pPr>
      <w:r w:rsidRPr="00542A7E">
        <w:rPr>
          <w:b/>
          <w:bCs/>
        </w:rPr>
        <w:t>Passes</w:t>
      </w:r>
    </w:p>
    <w:p w14:paraId="28E1DF41" w14:textId="77777777" w:rsidR="00E059A3" w:rsidRDefault="00E059A3" w:rsidP="00E059A3"/>
    <w:p w14:paraId="7C3E8BEA" w14:textId="77777777" w:rsidR="00E059A3" w:rsidRDefault="00E059A3" w:rsidP="00E059A3">
      <w:r>
        <w:rPr>
          <w:b/>
        </w:rPr>
        <w:t xml:space="preserve">L. Descendancy Recognition Application of Vernon Kalanikau to Unidentified Human Skeletal Remains at 442 Kenolio Road, Ahupuaʻa of </w:t>
      </w:r>
      <w:proofErr w:type="spellStart"/>
      <w:r>
        <w:rPr>
          <w:b/>
        </w:rPr>
        <w:t>Waiakoa</w:t>
      </w:r>
      <w:proofErr w:type="spellEnd"/>
      <w:r>
        <w:rPr>
          <w:b/>
        </w:rPr>
        <w:t>, District of Kula, Island of Maui, TMK: (2) 3-9-041:032</w:t>
      </w:r>
      <w:r>
        <w:t xml:space="preserve">. Information/Discussion/Determination: Information, discussion and determination on the applicant’s descendancy recognition application to Native Hawaiian skeletal remains at the above location. </w:t>
      </w:r>
    </w:p>
    <w:p w14:paraId="068A7EE8" w14:textId="77777777" w:rsidR="00E059A3" w:rsidRDefault="00E059A3" w:rsidP="00E059A3"/>
    <w:p w14:paraId="0A33372B" w14:textId="77777777" w:rsidR="00E059A3" w:rsidRDefault="00E059A3" w:rsidP="00E059A3">
      <w:r>
        <w:t xml:space="preserve">Vernon Kalanikau </w:t>
      </w:r>
    </w:p>
    <w:p w14:paraId="69D81887" w14:textId="315C4B6E" w:rsidR="00E059A3" w:rsidRDefault="00E059A3" w:rsidP="00E059A3">
      <w:r>
        <w:lastRenderedPageBreak/>
        <w:t xml:space="preserve">This is his Uncle Pat’s place in </w:t>
      </w:r>
      <w:proofErr w:type="spellStart"/>
      <w:r>
        <w:t>Waiakoa</w:t>
      </w:r>
      <w:proofErr w:type="spellEnd"/>
      <w:r>
        <w:t xml:space="preserve">. Uncle built his Hale mid 1990s and they found iwi kūpuna fully intact, 2 adults 3 keiki. During construction of uncle pat’s place Sam </w:t>
      </w:r>
      <w:proofErr w:type="spellStart"/>
      <w:r>
        <w:t>Kaʻai</w:t>
      </w:r>
      <w:proofErr w:type="spellEnd"/>
      <w:r>
        <w:t xml:space="preserve"> and two arch people were on site and he wanted to wait and see what his uncle wanted so he came in later through kuleana and learning. His uncle Patrick Kalanikau passed away a few years ago then the ʻohana lost his parcel 2 years ago due to foreclosure and he discussed with Kealana that they can move the iwi to his place, which he previously didn’t want to do because his uncle’s parcel was all sand but his is all rock, up through </w:t>
      </w:r>
      <w:proofErr w:type="spellStart"/>
      <w:r>
        <w:t>Ko</w:t>
      </w:r>
      <w:r w:rsidR="00542A7E">
        <w:t>ʻ</w:t>
      </w:r>
      <w:r>
        <w:t>ie</w:t>
      </w:r>
      <w:r w:rsidR="00542A7E">
        <w:t>ʻ</w:t>
      </w:r>
      <w:r>
        <w:t>ie</w:t>
      </w:r>
      <w:proofErr w:type="spellEnd"/>
      <w:r>
        <w:t xml:space="preserve"> fishpond is all rock. He has an idea of how to kanu</w:t>
      </w:r>
    </w:p>
    <w:p w14:paraId="2231DDD1" w14:textId="77777777" w:rsidR="00E059A3" w:rsidRDefault="00E059A3" w:rsidP="00E059A3"/>
    <w:p w14:paraId="6E176E8B" w14:textId="77777777" w:rsidR="00E059A3" w:rsidRDefault="00E059A3" w:rsidP="00E059A3">
      <w:r>
        <w:t xml:space="preserve">Scott motions Maui Lānaʻi Island Burial Council recognizes Vernon Kalanikau as a cultural descendant to Unidentified Human Skeletal Remains at 442 Kenolio Road, Ahupuaʻa of </w:t>
      </w:r>
      <w:proofErr w:type="spellStart"/>
      <w:r>
        <w:t>Waiakoa</w:t>
      </w:r>
      <w:proofErr w:type="spellEnd"/>
      <w:r>
        <w:t>, District of Kula, Island of Maui, TMK: (2) 3-9-041:032</w:t>
      </w:r>
    </w:p>
    <w:p w14:paraId="13F8BF9D" w14:textId="77777777" w:rsidR="00E059A3" w:rsidRDefault="00E059A3" w:rsidP="00E059A3"/>
    <w:p w14:paraId="48DB99EA" w14:textId="77777777" w:rsidR="00E059A3" w:rsidRDefault="00E059A3" w:rsidP="00E059A3">
      <w:r>
        <w:t>Passes</w:t>
      </w:r>
    </w:p>
    <w:p w14:paraId="2BAC8279" w14:textId="77777777" w:rsidR="00E059A3" w:rsidRDefault="00E059A3" w:rsidP="00E059A3"/>
    <w:p w14:paraId="141614FB" w14:textId="77777777" w:rsidR="00E059A3" w:rsidRDefault="00E059A3" w:rsidP="00E059A3"/>
    <w:p w14:paraId="2E2F9D6D" w14:textId="77777777" w:rsidR="00E059A3" w:rsidRDefault="00E059A3" w:rsidP="00E059A3">
      <w:r>
        <w:rPr>
          <w:b/>
        </w:rPr>
        <w:t xml:space="preserve">M. Descendancy Recognition Application of Vernon Kalanikau to Identified Human Skeletal Remains at </w:t>
      </w:r>
      <w:proofErr w:type="spellStart"/>
      <w:r>
        <w:rPr>
          <w:b/>
        </w:rPr>
        <w:t>Holopuni</w:t>
      </w:r>
      <w:proofErr w:type="spellEnd"/>
      <w:r>
        <w:rPr>
          <w:b/>
        </w:rPr>
        <w:t xml:space="preserve"> Road, Ahupuaʻa of </w:t>
      </w:r>
      <w:proofErr w:type="spellStart"/>
      <w:r>
        <w:rPr>
          <w:b/>
        </w:rPr>
        <w:t>Pūlehuiki</w:t>
      </w:r>
      <w:proofErr w:type="spellEnd"/>
      <w:r>
        <w:rPr>
          <w:b/>
        </w:rPr>
        <w:t>, District of Kula, Island of Maui, TMK: (2) 2-3-060:077.</w:t>
      </w:r>
      <w:r>
        <w:t xml:space="preserve"> Information/Discussion/Determination: Information, discussion and determination on the applicant’s descendancy recognition application to Native Hawaiian skeletal remains at the above location.</w:t>
      </w:r>
    </w:p>
    <w:p w14:paraId="73B739EF" w14:textId="77777777" w:rsidR="00E059A3" w:rsidRDefault="00E059A3" w:rsidP="00E059A3"/>
    <w:p w14:paraId="57366FC6" w14:textId="545C4970" w:rsidR="00E059A3" w:rsidRDefault="00E059A3" w:rsidP="00E059A3">
      <w:r>
        <w:t xml:space="preserve">This area is just off Kula Glen off Kula highway and then just go straight and that’s where their Tutu Rachel is from, Grandma Rachel’s Mom Tutu Hatti and his Tutu man (name) as well. Aunty Mary Hoopii Uncle Walter’s wife in </w:t>
      </w:r>
      <w:r w:rsidR="00542A7E">
        <w:t>Ka</w:t>
      </w:r>
      <w:r>
        <w:t>hak</w:t>
      </w:r>
      <w:r w:rsidR="00542A7E">
        <w:t>u</w:t>
      </w:r>
      <w:r>
        <w:t xml:space="preserve">loa - it didn’t go well how they lost the land. the y moved to </w:t>
      </w:r>
      <w:proofErr w:type="spellStart"/>
      <w:r>
        <w:t>Hoopi</w:t>
      </w:r>
      <w:r w:rsidR="00E9778E">
        <w:t>ʻ</w:t>
      </w:r>
      <w:r>
        <w:t>i</w:t>
      </w:r>
      <w:proofErr w:type="spellEnd"/>
      <w:r>
        <w:t xml:space="preserve"> plac</w:t>
      </w:r>
      <w:r w:rsidR="00E9778E">
        <w:t>e</w:t>
      </w:r>
      <w:r>
        <w:t xml:space="preserve"> with Uncle Walter and Aunty Mary’s place. He was raised in </w:t>
      </w:r>
      <w:r w:rsidR="00542A7E">
        <w:t>Ka</w:t>
      </w:r>
      <w:r>
        <w:t xml:space="preserve">hakuloa then moved happy valley then moved back to family lands eventually. There's a burial site number that his cousin </w:t>
      </w:r>
      <w:proofErr w:type="gramStart"/>
      <w:r>
        <w:t>had</w:t>
      </w:r>
      <w:proofErr w:type="gramEnd"/>
      <w:r>
        <w:t xml:space="preserve"> and he wants to add his name as lineal. </w:t>
      </w:r>
    </w:p>
    <w:p w14:paraId="5E6AD2C6" w14:textId="77777777" w:rsidR="00E059A3" w:rsidRDefault="00E059A3" w:rsidP="00E059A3"/>
    <w:p w14:paraId="4324D996" w14:textId="09750F58" w:rsidR="00E059A3" w:rsidRDefault="00E059A3" w:rsidP="00E059A3">
      <w:r>
        <w:t xml:space="preserve">Applicant was able to identify ancestors on the property as great grandparents buried on property, Jack and Hattie </w:t>
      </w:r>
      <w:proofErr w:type="spellStart"/>
      <w:r>
        <w:t>Hanamaika</w:t>
      </w:r>
      <w:r w:rsidR="00E9778E">
        <w:t>ʻ</w:t>
      </w:r>
      <w:r>
        <w:t>i</w:t>
      </w:r>
      <w:proofErr w:type="spellEnd"/>
      <w:r>
        <w:t>. Showed sufficient evidence</w:t>
      </w:r>
    </w:p>
    <w:p w14:paraId="77BC194B" w14:textId="77777777" w:rsidR="00E059A3" w:rsidRDefault="00E059A3" w:rsidP="00E059A3"/>
    <w:p w14:paraId="06234F3B" w14:textId="77777777" w:rsidR="00E059A3" w:rsidRPr="00542A7E" w:rsidRDefault="00E059A3" w:rsidP="00E059A3">
      <w:pPr>
        <w:rPr>
          <w:b/>
          <w:bCs/>
        </w:rPr>
      </w:pPr>
      <w:r w:rsidRPr="00542A7E">
        <w:rPr>
          <w:b/>
          <w:bCs/>
        </w:rPr>
        <w:t xml:space="preserve">The Maui Lānaʻi Island Burial Council recognizes Vernon Kalanikau as lineal descendant to Identified Human Skeletal Remains at </w:t>
      </w:r>
      <w:proofErr w:type="spellStart"/>
      <w:r w:rsidRPr="00542A7E">
        <w:rPr>
          <w:b/>
          <w:bCs/>
        </w:rPr>
        <w:t>Holopuni</w:t>
      </w:r>
      <w:proofErr w:type="spellEnd"/>
      <w:r w:rsidRPr="00542A7E">
        <w:rPr>
          <w:b/>
          <w:bCs/>
        </w:rPr>
        <w:t xml:space="preserve"> Road, Ahupuaʻa of </w:t>
      </w:r>
      <w:proofErr w:type="spellStart"/>
      <w:r w:rsidRPr="00542A7E">
        <w:rPr>
          <w:b/>
          <w:bCs/>
        </w:rPr>
        <w:t>Pulehuiki</w:t>
      </w:r>
      <w:proofErr w:type="spellEnd"/>
      <w:r w:rsidRPr="00542A7E">
        <w:rPr>
          <w:b/>
          <w:bCs/>
        </w:rPr>
        <w:t>, District of Kula, Island of Maui, TMK: (2) 2-3-060:077</w:t>
      </w:r>
    </w:p>
    <w:p w14:paraId="13A33D03" w14:textId="77777777" w:rsidR="00E059A3" w:rsidRDefault="00E059A3" w:rsidP="00E059A3"/>
    <w:p w14:paraId="786866DD" w14:textId="77777777" w:rsidR="00E059A3" w:rsidRDefault="00E059A3" w:rsidP="00E059A3">
      <w:pPr>
        <w:rPr>
          <w:b/>
        </w:rPr>
      </w:pPr>
      <w:r>
        <w:rPr>
          <w:b/>
        </w:rPr>
        <w:t>IV. UPDATES A. Maui Lani Subdivision Phase VI, Ahupuaʻa of Wailuku, District of Wailuku, Island of Maui, TMK: (2) 3-8-099: pors. Information/Discussion/Recommendation: Update on the above project.</w:t>
      </w:r>
    </w:p>
    <w:p w14:paraId="583F3720" w14:textId="77777777" w:rsidR="00E059A3" w:rsidRDefault="00E059A3" w:rsidP="00E059A3"/>
    <w:p w14:paraId="0C32B6CC" w14:textId="77777777" w:rsidR="00E059A3" w:rsidRDefault="00E059A3" w:rsidP="00E059A3">
      <w:r>
        <w:t xml:space="preserve">Noelani - the judge denied request to end </w:t>
      </w:r>
      <w:proofErr w:type="gramStart"/>
      <w:r>
        <w:t>case</w:t>
      </w:r>
      <w:proofErr w:type="gramEnd"/>
      <w:r>
        <w:t xml:space="preserve"> so it is still ongoing</w:t>
      </w:r>
    </w:p>
    <w:p w14:paraId="109B605E" w14:textId="77777777" w:rsidR="00E059A3" w:rsidRDefault="00E059A3" w:rsidP="00E059A3">
      <w:r>
        <w:t>This is what her lawyer said is allowed</w:t>
      </w:r>
    </w:p>
    <w:p w14:paraId="33CCA8BA" w14:textId="77777777" w:rsidR="00E059A3" w:rsidRDefault="00E059A3" w:rsidP="00E059A3"/>
    <w:p w14:paraId="4D71B259" w14:textId="77777777" w:rsidR="00E059A3" w:rsidRDefault="00E059A3" w:rsidP="00E059A3">
      <w:r>
        <w:t xml:space="preserve">Andrew Chianese - reiterated what Noelani said, they feel they’ve </w:t>
      </w:r>
      <w:proofErr w:type="gramStart"/>
      <w:r>
        <w:t>been in compliance with</w:t>
      </w:r>
      <w:proofErr w:type="gramEnd"/>
      <w:r>
        <w:t xml:space="preserve"> injunction order, no immediate plans to proceed, Noelani can be present at the property and witness as we proceed</w:t>
      </w:r>
    </w:p>
    <w:p w14:paraId="1DD3E4D0" w14:textId="77777777" w:rsidR="00E059A3" w:rsidRDefault="00E059A3" w:rsidP="00E059A3"/>
    <w:p w14:paraId="64FDC94A" w14:textId="77777777" w:rsidR="00E059A3" w:rsidRDefault="00E059A3" w:rsidP="00E059A3">
      <w:r>
        <w:lastRenderedPageBreak/>
        <w:t xml:space="preserve">Kaniloa wants to testify: contested case for the last month or so and its very mind blowing how all this comes to be, starts off with bad archaeology, especially in sand dunes, very incompetent, admission that many firms have not sent their fillings on time for monitoring programs and missing files that haven’t been produced for years and SHPD is inadequate to monitor - these developments get put through on very shallow - they don’t know what their application has - applicant and also administrator has a statement of conditions on who should be notified. SHPD admin doesn’t even know who they should contact and what the responsibilities are. </w:t>
      </w:r>
    </w:p>
    <w:p w14:paraId="772011E4" w14:textId="77777777" w:rsidR="00E059A3" w:rsidRDefault="00E059A3" w:rsidP="00E059A3">
      <w:r>
        <w:t xml:space="preserve">Info brought forward was never acted upon. SHPD also failed to have those who were qualified to make assessments of areas working in. from 4 to 180 and other than the 4 everything else is inadvertent? </w:t>
      </w:r>
      <w:proofErr w:type="spellStart"/>
      <w:r>
        <w:t>Wanna</w:t>
      </w:r>
      <w:proofErr w:type="spellEnd"/>
      <w:r>
        <w:t xml:space="preserve"> take it apart to minimize responsibility. Approval to work is very complicit going against their own rules. </w:t>
      </w:r>
    </w:p>
    <w:p w14:paraId="245B5B41" w14:textId="51F910DB" w:rsidR="00E059A3" w:rsidRDefault="00E059A3" w:rsidP="00E059A3">
      <w:r>
        <w:t>Clare - memorialize efforts because they have been good. In contested case 2797 is still part of Phase 6 Maui Lani. Burial preserve started in 2006 when first came forward. 5 burials and other burial preserve which was presumed to have at least 25+ plus. Aunty Anne</w:t>
      </w:r>
      <w:r w:rsidR="00542A7E">
        <w:t>t</w:t>
      </w:r>
      <w:r>
        <w:t>te said it’s up to 70 placed in the preserve and these burials are under the purview of burial council - now it’s in phase 6 once more and told they had been taken out. Good burial preservation isn’t evident - will they build houses right up to the burial preserve. Needs to be adequate and respectful burial preservation and shouldn’t have to wait till they end of the construction and whatever money is left. Annette Hughes has kept up. Jeff Pantaleo who did the AIS is the person who started 2797 in 1997. Makes sure adequate burial treatment</w:t>
      </w:r>
    </w:p>
    <w:p w14:paraId="5FC8972A" w14:textId="77777777" w:rsidR="00E059A3" w:rsidRDefault="00E059A3" w:rsidP="00E059A3"/>
    <w:p w14:paraId="2D5C1C32" w14:textId="77777777" w:rsidR="00E059A3" w:rsidRDefault="00E059A3" w:rsidP="00E059A3">
      <w:r>
        <w:t xml:space="preserve">Potential to recess and reconvene tomorrow </w:t>
      </w:r>
    </w:p>
    <w:p w14:paraId="41B28042" w14:textId="77777777" w:rsidR="00E059A3" w:rsidRDefault="00E059A3" w:rsidP="00E059A3"/>
    <w:p w14:paraId="77EF3280" w14:textId="77777777" w:rsidR="00E059A3" w:rsidRDefault="00E059A3" w:rsidP="00E059A3">
      <w:r>
        <w:t xml:space="preserve">Noelani says case isn’t over, hasn’t started, only preliminary injunction has occurred </w:t>
      </w:r>
    </w:p>
    <w:p w14:paraId="2E714021" w14:textId="77777777" w:rsidR="00E059A3" w:rsidRDefault="00E059A3" w:rsidP="00E059A3"/>
    <w:p w14:paraId="49B5ED8E" w14:textId="77777777" w:rsidR="00E059A3" w:rsidRDefault="00E059A3" w:rsidP="00E059A3">
      <w:r>
        <w:t xml:space="preserve">Recess at 1:50 PM, will recess and reconvene sometime next week - some items must be taken care of </w:t>
      </w:r>
      <w:bookmarkStart w:id="3" w:name="_GoBack"/>
      <w:bookmarkEnd w:id="3"/>
    </w:p>
    <w:p w14:paraId="636749EF" w14:textId="77777777" w:rsidR="00E059A3" w:rsidRDefault="00E059A3" w:rsidP="00E059A3">
      <w:r>
        <w:t xml:space="preserve">Ikaika said must recess and reconvene when council is ready but must be the exact same agenda </w:t>
      </w:r>
    </w:p>
    <w:p w14:paraId="0C8C3E81" w14:textId="7E4B83AF" w:rsidR="00E059A3" w:rsidRDefault="00E059A3" w:rsidP="00E059A3">
      <w:r>
        <w:t>How will the public be notified</w:t>
      </w:r>
      <w:r w:rsidR="00542A7E">
        <w:t>?</w:t>
      </w:r>
    </w:p>
    <w:p w14:paraId="7B4684D2" w14:textId="77777777" w:rsidR="00E059A3" w:rsidRDefault="00E059A3" w:rsidP="00E059A3">
      <w:r>
        <w:t xml:space="preserve">Hinano says recess and reconvene with a new agenda, need to re-post </w:t>
      </w:r>
    </w:p>
    <w:p w14:paraId="5B6261B3" w14:textId="77777777" w:rsidR="00E059A3" w:rsidRDefault="00E059A3" w:rsidP="00E059A3">
      <w:r>
        <w:t xml:space="preserve">If following Wednesday, needs agenda out tomorrow for the following Wednesday </w:t>
      </w:r>
    </w:p>
    <w:p w14:paraId="684B0224" w14:textId="77777777" w:rsidR="00E059A3" w:rsidRDefault="00E059A3" w:rsidP="00E059A3"/>
    <w:p w14:paraId="209E116C" w14:textId="77777777" w:rsidR="00E059A3" w:rsidRDefault="00E059A3" w:rsidP="00E059A3">
      <w:pPr>
        <w:rPr>
          <w:highlight w:val="yellow"/>
        </w:rPr>
      </w:pPr>
      <w:r>
        <w:rPr>
          <w:highlight w:val="yellow"/>
        </w:rPr>
        <w:t xml:space="preserve">Meeting adjourned, come back and reconvene and agendize what hasn’t been covered (Updates A-on since A hasn’t been closed). </w:t>
      </w:r>
    </w:p>
    <w:p w14:paraId="6B0F16C0" w14:textId="77777777" w:rsidR="00E059A3" w:rsidRDefault="00E059A3" w:rsidP="00E059A3"/>
    <w:p w14:paraId="3CE8BEA2" w14:textId="77777777" w:rsidR="00E059A3" w:rsidRDefault="00E059A3" w:rsidP="00E059A3"/>
    <w:p w14:paraId="47E6227F" w14:textId="77777777" w:rsidR="00E059A3" w:rsidRDefault="00E059A3" w:rsidP="00E059A3">
      <w:r>
        <w:rPr>
          <w:b/>
        </w:rPr>
        <w:t xml:space="preserve"> B. Proposed Treatment of Inadvertent Discovery of Human Skeletal Remains at the Waiko Light Industrial Project, Ahupuaʻa of Waikapu, District of Wailuku, Island of Maui, TMK: (2) 3-8-007:102. </w:t>
      </w:r>
      <w:r>
        <w:t xml:space="preserve">Information/Discussion/Recommendation: Discussion and recommendations for the proposed treatment of inadvertently discovered human skeletal remains. </w:t>
      </w:r>
    </w:p>
    <w:p w14:paraId="62C62D37" w14:textId="77777777" w:rsidR="00E059A3" w:rsidRDefault="00E059A3" w:rsidP="00E059A3"/>
    <w:p w14:paraId="67C170F8" w14:textId="77777777" w:rsidR="00E059A3" w:rsidRDefault="00E059A3" w:rsidP="00E059A3"/>
    <w:p w14:paraId="0317B9B5" w14:textId="77777777" w:rsidR="00E059A3" w:rsidRDefault="00E059A3" w:rsidP="00E059A3"/>
    <w:p w14:paraId="403BFF8A" w14:textId="77777777" w:rsidR="00E059A3" w:rsidRDefault="00E059A3" w:rsidP="00E059A3"/>
    <w:p w14:paraId="58C7201C" w14:textId="77777777" w:rsidR="00E059A3" w:rsidRDefault="00E059A3" w:rsidP="00E059A3"/>
    <w:p w14:paraId="6A27ADE2" w14:textId="77777777" w:rsidR="00E059A3" w:rsidRDefault="00E059A3" w:rsidP="00E059A3"/>
    <w:p w14:paraId="0F469D88" w14:textId="77777777" w:rsidR="00E059A3" w:rsidRDefault="00E059A3" w:rsidP="00E059A3">
      <w:r>
        <w:t xml:space="preserve">V. CORRESPONDENCE A. Letter Dated July 14, 2020 from The County of Maui, Department of Public Works, Engineering Division re: National Historic Preservation Act, Section 106 Consultation with Native Hawaiian Organizations and Potential Consulting Parties, South Kihei Road Pavement Rehabilitation, </w:t>
      </w:r>
      <w:proofErr w:type="spellStart"/>
      <w:r>
        <w:t>Waiohuli</w:t>
      </w:r>
      <w:proofErr w:type="spellEnd"/>
      <w:r>
        <w:t xml:space="preserve"> Ahupuaʻa, District of Wailuku, Island of Maui, Federal-Aid Project No.: STP-3100(016). Tax Map Keys(s): (2) 2-1-008: Por. Road, (2) 2-1-010: Por. Road, (2) 2-1-021: Por. Road, (2) 3- 9-002: Por. Road, (2) 3-9-003: Por. Road, (2) 3-9-004: Por. Road, (2) 3-9-005: Por. Road, (2) 3-9-009: Por. Road, (2) 3-9-010: Por. Road, (2) 3-9-011: Por. Road, (2) 3-9- 012: Por. Road. Information/Discussion/Recommendation: Discussion on the above letter. </w:t>
      </w:r>
    </w:p>
    <w:p w14:paraId="2316297F" w14:textId="77777777" w:rsidR="00E059A3" w:rsidRDefault="00E059A3" w:rsidP="00E059A3"/>
    <w:p w14:paraId="2442C4BB" w14:textId="77777777" w:rsidR="00E059A3" w:rsidRDefault="00E059A3" w:rsidP="00E059A3">
      <w:r>
        <w:t xml:space="preserve">B. Letter dated September 17, 2020 from Councilmember Tamara Paltin re: Cold Planning and Utility Installation Within an Area Containing Known Historic Burial Grounds. Cold planning on </w:t>
      </w:r>
      <w:proofErr w:type="spellStart"/>
      <w:r>
        <w:t>Kauaʻula</w:t>
      </w:r>
      <w:proofErr w:type="spellEnd"/>
      <w:r>
        <w:t xml:space="preserve"> Road (TMK: 02-04-06-015) and Trenching for Utility Installation along Mill Street at </w:t>
      </w:r>
      <w:proofErr w:type="spellStart"/>
      <w:r>
        <w:t>Hokiokio</w:t>
      </w:r>
      <w:proofErr w:type="spellEnd"/>
      <w:r>
        <w:t xml:space="preserve"> Place (TMK 02-04-07-003:031 and 02-04-06-013). Ahupuaʻa of </w:t>
      </w:r>
      <w:proofErr w:type="spellStart"/>
      <w:r>
        <w:t>Pāhoa</w:t>
      </w:r>
      <w:proofErr w:type="spellEnd"/>
      <w:r>
        <w:t xml:space="preserve">, District of Lāhainā, Island of Maui. Information/Discussion/Recommendation: Discussion on the above letter. </w:t>
      </w:r>
    </w:p>
    <w:p w14:paraId="3081FA60" w14:textId="77777777" w:rsidR="00E059A3" w:rsidRDefault="00E059A3" w:rsidP="00E059A3"/>
    <w:p w14:paraId="056EF072" w14:textId="77777777" w:rsidR="00E059A3" w:rsidRDefault="00E059A3" w:rsidP="00E059A3">
      <w:r>
        <w:t xml:space="preserve">C. The Kahana Solar Project, Kahana and Māhinahina 1-3 Ahupuaʻa, Moku of Lāhainā (formerly Kāʻanapali), Maui, located at TMK (2) 4-3-001:017 (por.), 082 (por.), 084 (por.) Information/Discussion/Recommendation: Update on the above project. Mara Mulrooney (Pacific Legacy) and Julia Mancinelli (Innergex Renewables) to give PowerPoint presentation. </w:t>
      </w:r>
    </w:p>
    <w:p w14:paraId="0C0B0867" w14:textId="77777777" w:rsidR="00E059A3" w:rsidRDefault="00E059A3" w:rsidP="00E059A3"/>
    <w:p w14:paraId="1E4E19BB" w14:textId="77777777" w:rsidR="00E059A3" w:rsidRDefault="00E059A3" w:rsidP="00E059A3">
      <w:r>
        <w:t xml:space="preserve">D. Draft Archaeological Preservation Plan for the Palauea Cultural Preserve, Palauea Ahupuaʻa, Honuaʻula, Maui, TMK: (2) 2-1-023:034. Information/Discussion/Recommendation: Discussion on the above plan. E. Letter dated August 28, 2020 from Mr. Clyde Kahalehau, </w:t>
      </w:r>
      <w:proofErr w:type="spellStart"/>
      <w:r>
        <w:t>Poʻo</w:t>
      </w:r>
      <w:proofErr w:type="spellEnd"/>
      <w:r>
        <w:t xml:space="preserve"> of Aha Moku O Wailuku (AMOW) re: Recognition of </w:t>
      </w:r>
      <w:proofErr w:type="spellStart"/>
      <w:r>
        <w:t>Marcial</w:t>
      </w:r>
      <w:proofErr w:type="spellEnd"/>
      <w:r>
        <w:t xml:space="preserve"> Pualani Basbas as Genealogist of AMOW. Information/Discussion/Recommendation: Discussion on the above letter. </w:t>
      </w:r>
    </w:p>
    <w:p w14:paraId="353DEB42" w14:textId="77777777" w:rsidR="00E059A3" w:rsidRDefault="00E059A3" w:rsidP="00E059A3"/>
    <w:p w14:paraId="23771207" w14:textId="77777777" w:rsidR="00E059A3" w:rsidRDefault="00E059A3" w:rsidP="00E059A3">
      <w:r>
        <w:t xml:space="preserve">VI. TRAINING A. Training for Maui Lānaʻi Islands Burial Council on membership, roles, and responsibilities. Information/Discussion/Recommendation: Discussion on the above item. (BRING BLACK TRAINING BINDER) The Council may go into Executive Session pursuant to Hawaiʻi Revised Statutes section §92-5(a)(4), in order to consult with its attorney on questions and issues pertaining to the Council’s powers, duties, privileges, immunities, and liabilities. VII. </w:t>
      </w:r>
    </w:p>
    <w:p w14:paraId="29FB6239" w14:textId="77777777" w:rsidR="00E059A3" w:rsidRDefault="00E059A3" w:rsidP="00E059A3"/>
    <w:p w14:paraId="2BF3E9B8" w14:textId="77777777" w:rsidR="00E059A3" w:rsidRDefault="00E059A3" w:rsidP="00E059A3">
      <w:r>
        <w:t xml:space="preserve">ANNOUNCEMENTS A. Next meeting is scheduled for Wednesday, October 21, 2020 Pursuant to Hawaiʻi Revised Statutes (HRS) §92-3, all interested persons shall be afforded an opportunity to present oral testimony or submit data, views, or arguments, in writing on any agenda item. Additionally, pursuant to a policy adopted by the Maui Lānaʻi Islands Burial Council at its August 25, 2005 meeting, oral testimony for items listed on the agenda is limited to three minutes per person, per agenda item. Pursuant to HRS §92-4, §92-5(a)(8), and §6E-43.5, and upon compliance with the procedures set forth in HRS §92-4, the Council may go into a closed meeting to consider information that involves the location or description </w:t>
      </w:r>
      <w:r>
        <w:lastRenderedPageBreak/>
        <w:t>of a burial site or to discuss confidential genealogy. A request to be placed on a Council meeting agenda must be made with the History and Culture Branch staff at least two weeks preceding the scheduled meeting date. In addition, the request must be accompanied by all related documents. Failure to comply with this procedure will delay the item to the following month’s agenda. Materials related to items on the agenda are available for review at the Maui State Historic Preservation Division located at 130 Mahalani Street, Wailuku, Maui, Hawaiʻi 96793. INDIVIDUALS REQUIRING SPECIAL ASSISTANCE OR AUXILIARY AIDS OR SERVICES (e.g., sign language interpreter, wheelchair accessibility, or parking designated for the disabled) AT THE MLIBC MEETING, PLEASE CONTACT STAFF AT LEAST 72-HOURS PRIOR TO THE MEETING AT (808) 243-1285 SO THAT ARRANGEMENTS CAN BE MADE.</w:t>
      </w:r>
    </w:p>
    <w:p w14:paraId="142258E3" w14:textId="77777777" w:rsidR="0038566E" w:rsidRPr="001578EC" w:rsidRDefault="0038566E" w:rsidP="00E059A3">
      <w:pPr>
        <w:numPr>
          <w:ilvl w:val="0"/>
          <w:numId w:val="39"/>
        </w:numPr>
        <w:jc w:val="left"/>
        <w:rPr>
          <w:rFonts w:ascii="Times New Roman" w:hAnsi="Times New Roman"/>
          <w:sz w:val="22"/>
          <w:szCs w:val="22"/>
        </w:rPr>
      </w:pPr>
    </w:p>
    <w:sectPr w:rsidR="0038566E" w:rsidRPr="001578EC" w:rsidSect="00F6296A">
      <w:headerReference w:type="default" r:id="rId8"/>
      <w:footerReference w:type="default" r:id="rId9"/>
      <w:headerReference w:type="first" r:id="rId10"/>
      <w:footerReference w:type="first" r:id="rId11"/>
      <w:pgSz w:w="12240" w:h="15840" w:code="1"/>
      <w:pgMar w:top="1440" w:right="1296" w:bottom="360" w:left="1296"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FF23A" w14:textId="77777777" w:rsidR="00E9778E" w:rsidRDefault="00E9778E">
      <w:r>
        <w:separator/>
      </w:r>
    </w:p>
  </w:endnote>
  <w:endnote w:type="continuationSeparator" w:id="0">
    <w:p w14:paraId="78491514" w14:textId="77777777" w:rsidR="00E9778E" w:rsidRDefault="00E9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8469" w14:textId="77777777" w:rsidR="00E9778E" w:rsidRDefault="00E9778E">
    <w:pPr>
      <w:pStyle w:val="Footer"/>
      <w:jc w:val="right"/>
    </w:pPr>
    <w:r>
      <w:fldChar w:fldCharType="begin"/>
    </w:r>
    <w:r>
      <w:instrText xml:space="preserve"> PAGE   \* MERGEFORMAT </w:instrText>
    </w:r>
    <w:r>
      <w:fldChar w:fldCharType="separate"/>
    </w:r>
    <w:r>
      <w:rPr>
        <w:noProof/>
      </w:rPr>
      <w:t>4</w:t>
    </w:r>
    <w:r>
      <w:rPr>
        <w:noProof/>
      </w:rPr>
      <w:fldChar w:fldCharType="end"/>
    </w:r>
  </w:p>
  <w:p w14:paraId="17AD93B2" w14:textId="77777777" w:rsidR="00E9778E" w:rsidRDefault="00E97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22A9" w14:textId="77777777" w:rsidR="00E9778E" w:rsidRDefault="00E9778E">
    <w:pPr>
      <w:pStyle w:val="Footer"/>
      <w:jc w:val="right"/>
    </w:pPr>
    <w:r>
      <w:fldChar w:fldCharType="begin"/>
    </w:r>
    <w:r>
      <w:instrText xml:space="preserve"> PAGE   \* MERGEFORMAT </w:instrText>
    </w:r>
    <w:r>
      <w:fldChar w:fldCharType="separate"/>
    </w:r>
    <w:r>
      <w:rPr>
        <w:noProof/>
      </w:rPr>
      <w:t>1</w:t>
    </w:r>
    <w:r>
      <w:rPr>
        <w:noProof/>
      </w:rPr>
      <w:fldChar w:fldCharType="end"/>
    </w:r>
  </w:p>
  <w:p w14:paraId="6BB9E253" w14:textId="77777777" w:rsidR="00E9778E" w:rsidRDefault="00E97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11FB" w14:textId="77777777" w:rsidR="00E9778E" w:rsidRDefault="00E9778E">
      <w:r>
        <w:separator/>
      </w:r>
    </w:p>
  </w:footnote>
  <w:footnote w:type="continuationSeparator" w:id="0">
    <w:p w14:paraId="0F7311B1" w14:textId="77777777" w:rsidR="00E9778E" w:rsidRDefault="00E97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FD37" w14:textId="77777777" w:rsidR="00E9778E" w:rsidRDefault="00E9778E">
    <w:pPr>
      <w:pStyle w:val="Header"/>
      <w:rPr>
        <w:rFonts w:ascii="Times New Roman" w:hAnsi="Times New Roman"/>
        <w:sz w:val="22"/>
        <w:szCs w:val="22"/>
      </w:rPr>
    </w:pPr>
  </w:p>
  <w:p w14:paraId="6B699379" w14:textId="77777777" w:rsidR="00E9778E" w:rsidRPr="00A97315" w:rsidRDefault="00E9778E">
    <w:pPr>
      <w:pStyle w:val="Header"/>
      <w:rPr>
        <w:rFonts w:ascii="Times New Roman" w:hAnsi="Times New Roman"/>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ABC8" w14:textId="77777777" w:rsidR="00E9778E" w:rsidRDefault="00E9778E" w:rsidP="00E1275F">
    <w:pPr>
      <w:pStyle w:val="Header"/>
      <w:jc w:val="center"/>
    </w:pPr>
    <w:r>
      <w:rPr>
        <w:noProof/>
      </w:rPr>
      <mc:AlternateContent>
        <mc:Choice Requires="wps">
          <w:drawing>
            <wp:anchor distT="0" distB="0" distL="114300" distR="114300" simplePos="0" relativeHeight="251659264" behindDoc="0" locked="0" layoutInCell="1" allowOverlap="1" wp14:anchorId="240FA59A" wp14:editId="07777777">
              <wp:simplePos x="0" y="0"/>
              <wp:positionH relativeFrom="column">
                <wp:posOffset>-291465</wp:posOffset>
              </wp:positionH>
              <wp:positionV relativeFrom="paragraph">
                <wp:posOffset>459740</wp:posOffset>
              </wp:positionV>
              <wp:extent cx="1066800" cy="902335"/>
              <wp:effectExtent l="0" t="0" r="0" b="0"/>
              <wp:wrapSquare wrapText="bothSides"/>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E523C" w14:textId="77777777" w:rsidR="00E9778E" w:rsidRDefault="00E9778E" w:rsidP="001578EC">
                          <w:r>
                            <w:object w:dxaOrig="12538" w:dyaOrig="11399" w14:anchorId="4E0A3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75pt;height:63.75pt">
                                <v:imagedata r:id="rId1" o:title=""/>
                              </v:shape>
                              <o:OLEObject Type="Embed" ProgID="MSPhotoEd.3" ShapeID="_x0000_i1026" DrawAspect="Content" ObjectID="_1667151097"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A59A" id="_x0000_t202" coordsize="21600,21600" o:spt="202" path="m,l,21600r21600,l21600,xe">
              <v:stroke joinstyle="miter"/>
              <v:path gradientshapeok="t" o:connecttype="rect"/>
            </v:shapetype>
            <v:shape id="Text Box 37" o:spid="_x0000_s1026" type="#_x0000_t202" style="position:absolute;left:0;text-align:left;margin-left:-22.95pt;margin-top:36.2pt;width:8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" stroked="f">
              <v:textbox>
                <w:txbxContent>
                  <w:p w14:paraId="23DE523C" w14:textId="77777777" w:rsidR="008B685D" w:rsidRDefault="008B685D" w:rsidP="001578EC">
                    <w:r>
                      <w:object w:dxaOrig="12538" w:dyaOrig="11399" w14:anchorId="4E0A36CB">
                        <v:shape id="_x0000_i1026" type="#_x0000_t75" style="width:69.75pt;height:63.75pt">
                          <v:imagedata r:id="rId3" o:title=""/>
                        </v:shape>
                        <o:OLEObject Type="Embed" ProgID="MSPhotoEd.3" ShapeID="_x0000_i1026" DrawAspect="Content" ObjectID="_1664885061" r:id="rId4"/>
                      </w:objec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4C074931" wp14:editId="07777777">
              <wp:simplePos x="0" y="0"/>
              <wp:positionH relativeFrom="column">
                <wp:posOffset>-291465</wp:posOffset>
              </wp:positionH>
              <wp:positionV relativeFrom="paragraph">
                <wp:posOffset>116840</wp:posOffset>
              </wp:positionV>
              <wp:extent cx="1080135" cy="290195"/>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64AD9" w14:textId="77777777" w:rsidR="00E9778E" w:rsidRDefault="00E9778E" w:rsidP="001578EC">
                          <w:pPr>
                            <w:pStyle w:val="BodyText2"/>
                          </w:pPr>
                          <w:r>
                            <w:t>DAVID Y. IGE</w:t>
                          </w:r>
                        </w:p>
                        <w:p w14:paraId="48008018" w14:textId="77777777" w:rsidR="00E9778E" w:rsidRDefault="00E9778E" w:rsidP="001578EC">
                          <w:pPr>
                            <w:jc w:val="center"/>
                            <w:rPr>
                              <w:sz w:val="10"/>
                            </w:rPr>
                          </w:pPr>
                          <w:r>
                            <w:rPr>
                              <w:sz w:val="10"/>
                            </w:rPr>
                            <w:t>GOVERNOR OF HAWAII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4931" id="Text Box 35" o:spid="_x0000_s1027" type="#_x0000_t202" style="position:absolute;left:0;text-align:left;margin-left:-22.95pt;margin-top:9.2pt;width:85.05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" stroked="f">
              <v:textbox>
                <w:txbxContent>
                  <w:p w14:paraId="3FA64AD9" w14:textId="77777777" w:rsidR="008B685D" w:rsidRDefault="008B685D" w:rsidP="001578EC">
                    <w:pPr>
                      <w:pStyle w:val="BodyText2"/>
                    </w:pPr>
                    <w:r>
                      <w:t>DAVID Y. IGE</w:t>
                    </w:r>
                  </w:p>
                  <w:p w14:paraId="48008018" w14:textId="77777777" w:rsidR="008B685D" w:rsidRDefault="008B685D" w:rsidP="001578EC">
                    <w:pPr>
                      <w:jc w:val="center"/>
                      <w:rPr>
                        <w:sz w:val="10"/>
                      </w:rPr>
                    </w:pPr>
                    <w:r>
                      <w:rPr>
                        <w:sz w:val="10"/>
                      </w:rPr>
                      <w:t>GOVERNOR OF HAWAII</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6FDD03A" wp14:editId="07777777">
              <wp:simplePos x="0" y="0"/>
              <wp:positionH relativeFrom="column">
                <wp:posOffset>4623435</wp:posOffset>
              </wp:positionH>
              <wp:positionV relativeFrom="paragraph">
                <wp:posOffset>2540</wp:posOffset>
              </wp:positionV>
              <wp:extent cx="1943100" cy="2377440"/>
              <wp:effectExtent l="0" t="0" r="0" b="0"/>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FEF61" w14:textId="77777777" w:rsidR="00E9778E" w:rsidRDefault="00E9778E" w:rsidP="001578EC">
                          <w:pPr>
                            <w:pStyle w:val="Heading4"/>
                            <w:rPr>
                              <w:rFonts w:eastAsia="Arial Unicode MS"/>
                              <w:sz w:val="12"/>
                            </w:rPr>
                          </w:pPr>
                          <w:r>
                            <w:rPr>
                              <w:rFonts w:eastAsia="Arial Unicode MS"/>
                              <w:sz w:val="12"/>
                            </w:rPr>
                            <w:t>SUZANNE D. CASE</w:t>
                          </w:r>
                        </w:p>
                        <w:p w14:paraId="75EAF9FA" w14:textId="77777777" w:rsidR="00E9778E" w:rsidRDefault="00E9778E" w:rsidP="001578EC">
                          <w:pPr>
                            <w:jc w:val="center"/>
                            <w:rPr>
                              <w:sz w:val="10"/>
                            </w:rPr>
                          </w:pPr>
                          <w:r>
                            <w:rPr>
                              <w:sz w:val="10"/>
                            </w:rPr>
                            <w:t xml:space="preserve"> CHAIRPERSON</w:t>
                          </w:r>
                        </w:p>
                        <w:p w14:paraId="445B3F0E" w14:textId="77777777" w:rsidR="00E9778E" w:rsidRDefault="00E9778E" w:rsidP="001578EC">
                          <w:pPr>
                            <w:jc w:val="center"/>
                            <w:rPr>
                              <w:sz w:val="10"/>
                            </w:rPr>
                          </w:pPr>
                          <w:r>
                            <w:rPr>
                              <w:sz w:val="10"/>
                            </w:rPr>
                            <w:t>BOARD OF LAND AND NATURAL RESOURCES</w:t>
                          </w:r>
                        </w:p>
                        <w:p w14:paraId="322B4C7E" w14:textId="77777777" w:rsidR="00E9778E" w:rsidRDefault="00E9778E" w:rsidP="001578EC">
                          <w:pPr>
                            <w:jc w:val="center"/>
                            <w:rPr>
                              <w:sz w:val="10"/>
                            </w:rPr>
                          </w:pPr>
                          <w:r>
                            <w:rPr>
                              <w:sz w:val="10"/>
                            </w:rPr>
                            <w:t>COMMISSION ON WATER RESOURCE MANAGEMENT</w:t>
                          </w:r>
                        </w:p>
                        <w:p w14:paraId="07547A01" w14:textId="77777777" w:rsidR="00E9778E" w:rsidRDefault="00E9778E" w:rsidP="001578EC">
                          <w:pPr>
                            <w:jc w:val="center"/>
                            <w:rPr>
                              <w:sz w:val="12"/>
                            </w:rPr>
                          </w:pPr>
                        </w:p>
                        <w:p w14:paraId="2E1A9590" w14:textId="77777777" w:rsidR="00E9778E" w:rsidRDefault="00E9778E" w:rsidP="001578EC">
                          <w:pPr>
                            <w:pStyle w:val="Heading5"/>
                            <w:rPr>
                              <w:rFonts w:eastAsia="Arial Unicode MS"/>
                            </w:rPr>
                          </w:pPr>
                          <w:r>
                            <w:rPr>
                              <w:rFonts w:eastAsia="Arial Unicode MS"/>
                            </w:rPr>
                            <w:t>ROBERT K. MASUDA</w:t>
                          </w:r>
                        </w:p>
                        <w:p w14:paraId="64902391" w14:textId="77777777" w:rsidR="00E9778E" w:rsidRDefault="00E9778E" w:rsidP="001578EC">
                          <w:pPr>
                            <w:pStyle w:val="Heading6"/>
                            <w:rPr>
                              <w:rFonts w:eastAsia="Arial Unicode MS"/>
                              <w:b w:val="0"/>
                            </w:rPr>
                          </w:pPr>
                          <w:r>
                            <w:rPr>
                              <w:b w:val="0"/>
                            </w:rPr>
                            <w:t xml:space="preserve"> FIRST DEPUTY</w:t>
                          </w:r>
                        </w:p>
                        <w:p w14:paraId="5043CB0F" w14:textId="77777777" w:rsidR="00E9778E" w:rsidRDefault="00E9778E" w:rsidP="001578EC">
                          <w:pPr>
                            <w:jc w:val="center"/>
                            <w:rPr>
                              <w:sz w:val="12"/>
                            </w:rPr>
                          </w:pPr>
                        </w:p>
                        <w:p w14:paraId="463F525D" w14:textId="77777777" w:rsidR="00E9778E" w:rsidRDefault="00E9778E" w:rsidP="001B0921">
                          <w:pPr>
                            <w:pStyle w:val="Heading5"/>
                            <w:rPr>
                              <w:rFonts w:eastAsia="Arial Unicode MS"/>
                              <w:bCs/>
                            </w:rPr>
                          </w:pPr>
                          <w:r>
                            <w:rPr>
                              <w:rFonts w:eastAsia="Arial Unicode MS"/>
                              <w:bCs/>
                            </w:rPr>
                            <w:t>M. KALEO MANUEL</w:t>
                          </w:r>
                        </w:p>
                        <w:p w14:paraId="4C4FDE71" w14:textId="77777777" w:rsidR="00E9778E" w:rsidRDefault="00E9778E" w:rsidP="001B0921">
                          <w:pPr>
                            <w:jc w:val="center"/>
                            <w:rPr>
                              <w:sz w:val="10"/>
                            </w:rPr>
                          </w:pPr>
                          <w:r>
                            <w:rPr>
                              <w:sz w:val="10"/>
                            </w:rPr>
                            <w:t>DEPUTY DIRECTOR - WATER</w:t>
                          </w:r>
                        </w:p>
                        <w:p w14:paraId="07459315" w14:textId="77777777" w:rsidR="00E9778E" w:rsidRDefault="00E9778E" w:rsidP="001578EC">
                          <w:pPr>
                            <w:jc w:val="center"/>
                            <w:rPr>
                              <w:sz w:val="10"/>
                            </w:rPr>
                          </w:pPr>
                        </w:p>
                        <w:p w14:paraId="6537F28F" w14:textId="77777777" w:rsidR="00E9778E" w:rsidRDefault="00E9778E" w:rsidP="001578EC">
                          <w:pPr>
                            <w:jc w:val="center"/>
                            <w:rPr>
                              <w:sz w:val="10"/>
                            </w:rPr>
                          </w:pPr>
                        </w:p>
                        <w:p w14:paraId="311DFB6C" w14:textId="77777777" w:rsidR="00E9778E" w:rsidRDefault="00E9778E" w:rsidP="001578EC">
                          <w:pPr>
                            <w:tabs>
                              <w:tab w:val="left" w:pos="180"/>
                            </w:tabs>
                            <w:jc w:val="center"/>
                            <w:rPr>
                              <w:sz w:val="10"/>
                            </w:rPr>
                          </w:pPr>
                          <w:r>
                            <w:rPr>
                              <w:sz w:val="10"/>
                            </w:rPr>
                            <w:t>AQUATIC RESOURCES</w:t>
                          </w:r>
                        </w:p>
                        <w:p w14:paraId="6ACB41DD" w14:textId="77777777" w:rsidR="00E9778E" w:rsidRDefault="00E9778E" w:rsidP="001578EC">
                          <w:pPr>
                            <w:tabs>
                              <w:tab w:val="left" w:pos="180"/>
                            </w:tabs>
                            <w:jc w:val="center"/>
                            <w:rPr>
                              <w:sz w:val="10"/>
                            </w:rPr>
                          </w:pPr>
                          <w:r>
                            <w:rPr>
                              <w:sz w:val="10"/>
                            </w:rPr>
                            <w:t>BOATING AND OCEAN RECREATION</w:t>
                          </w:r>
                        </w:p>
                        <w:p w14:paraId="32E40F16" w14:textId="77777777" w:rsidR="00E9778E" w:rsidRDefault="00E9778E" w:rsidP="001578EC">
                          <w:pPr>
                            <w:tabs>
                              <w:tab w:val="left" w:pos="180"/>
                            </w:tabs>
                            <w:jc w:val="center"/>
                            <w:rPr>
                              <w:sz w:val="10"/>
                            </w:rPr>
                          </w:pPr>
                          <w:r>
                            <w:rPr>
                              <w:sz w:val="10"/>
                            </w:rPr>
                            <w:t>BUREAU OF CONVEYANCES</w:t>
                          </w:r>
                        </w:p>
                        <w:p w14:paraId="5B730432" w14:textId="77777777" w:rsidR="00E9778E" w:rsidRDefault="00E9778E" w:rsidP="001578EC">
                          <w:pPr>
                            <w:tabs>
                              <w:tab w:val="left" w:pos="180"/>
                            </w:tabs>
                            <w:jc w:val="center"/>
                            <w:rPr>
                              <w:sz w:val="10"/>
                            </w:rPr>
                          </w:pPr>
                          <w:r>
                            <w:rPr>
                              <w:sz w:val="10"/>
                            </w:rPr>
                            <w:t>COMMISSION ON WATER RESOURCE MANAGEMENT</w:t>
                          </w:r>
                        </w:p>
                        <w:p w14:paraId="23C8C897" w14:textId="77777777" w:rsidR="00E9778E" w:rsidRDefault="00E9778E" w:rsidP="001578EC">
                          <w:pPr>
                            <w:tabs>
                              <w:tab w:val="left" w:pos="180"/>
                            </w:tabs>
                            <w:jc w:val="center"/>
                            <w:rPr>
                              <w:sz w:val="10"/>
                            </w:rPr>
                          </w:pPr>
                          <w:r>
                            <w:rPr>
                              <w:sz w:val="10"/>
                            </w:rPr>
                            <w:t>CONSERVATION AND COASTAL LANDS</w:t>
                          </w:r>
                        </w:p>
                        <w:p w14:paraId="7F8E0352" w14:textId="77777777" w:rsidR="00E9778E" w:rsidRDefault="00E9778E" w:rsidP="001578EC">
                          <w:pPr>
                            <w:tabs>
                              <w:tab w:val="left" w:pos="180"/>
                            </w:tabs>
                            <w:jc w:val="center"/>
                            <w:rPr>
                              <w:sz w:val="10"/>
                            </w:rPr>
                          </w:pPr>
                          <w:r>
                            <w:rPr>
                              <w:sz w:val="10"/>
                            </w:rPr>
                            <w:t>CONSERVATION AND RESOURCES ENFORCEMENT</w:t>
                          </w:r>
                        </w:p>
                        <w:p w14:paraId="33674487" w14:textId="77777777" w:rsidR="00E9778E" w:rsidRDefault="00E9778E" w:rsidP="001578EC">
                          <w:pPr>
                            <w:tabs>
                              <w:tab w:val="left" w:pos="180"/>
                            </w:tabs>
                            <w:jc w:val="center"/>
                            <w:rPr>
                              <w:sz w:val="10"/>
                            </w:rPr>
                          </w:pPr>
                          <w:r>
                            <w:rPr>
                              <w:sz w:val="10"/>
                            </w:rPr>
                            <w:t>ENGINEERING</w:t>
                          </w:r>
                        </w:p>
                        <w:p w14:paraId="7C031918" w14:textId="77777777" w:rsidR="00E9778E" w:rsidRDefault="00E9778E" w:rsidP="001578EC">
                          <w:pPr>
                            <w:tabs>
                              <w:tab w:val="left" w:pos="180"/>
                            </w:tabs>
                            <w:jc w:val="center"/>
                            <w:rPr>
                              <w:sz w:val="10"/>
                            </w:rPr>
                          </w:pPr>
                          <w:r>
                            <w:rPr>
                              <w:sz w:val="10"/>
                            </w:rPr>
                            <w:t>FORESTRY AND WILDLIFE</w:t>
                          </w:r>
                        </w:p>
                        <w:p w14:paraId="3E8EEAC5" w14:textId="77777777" w:rsidR="00E9778E" w:rsidRDefault="00E9778E" w:rsidP="001578EC">
                          <w:pPr>
                            <w:tabs>
                              <w:tab w:val="left" w:pos="180"/>
                            </w:tabs>
                            <w:jc w:val="center"/>
                            <w:rPr>
                              <w:sz w:val="10"/>
                            </w:rPr>
                          </w:pPr>
                          <w:r>
                            <w:rPr>
                              <w:sz w:val="10"/>
                            </w:rPr>
                            <w:t>HISTORIC PRESERVATION</w:t>
                          </w:r>
                        </w:p>
                        <w:p w14:paraId="3E61FB46" w14:textId="77777777" w:rsidR="00E9778E" w:rsidRDefault="00E9778E" w:rsidP="001578EC">
                          <w:pPr>
                            <w:pStyle w:val="BodyText"/>
                            <w:jc w:val="center"/>
                          </w:pPr>
                          <w:r>
                            <w:t>KAHOOLAWE ISLAND RESERVE COMMISSION</w:t>
                          </w:r>
                        </w:p>
                        <w:p w14:paraId="16D10193" w14:textId="77777777" w:rsidR="00E9778E" w:rsidRDefault="00E9778E" w:rsidP="001578EC">
                          <w:pPr>
                            <w:tabs>
                              <w:tab w:val="left" w:pos="180"/>
                            </w:tabs>
                            <w:jc w:val="center"/>
                            <w:rPr>
                              <w:sz w:val="10"/>
                            </w:rPr>
                          </w:pPr>
                          <w:r>
                            <w:rPr>
                              <w:sz w:val="10"/>
                            </w:rPr>
                            <w:t>LAND</w:t>
                          </w:r>
                        </w:p>
                        <w:p w14:paraId="17A368FE" w14:textId="77777777" w:rsidR="00E9778E" w:rsidRDefault="00E9778E" w:rsidP="001578EC">
                          <w:pPr>
                            <w:tabs>
                              <w:tab w:val="left" w:pos="180"/>
                            </w:tabs>
                            <w:jc w:val="center"/>
                            <w:rPr>
                              <w:sz w:val="10"/>
                            </w:rPr>
                          </w:pPr>
                          <w:r>
                            <w:rPr>
                              <w:sz w:val="10"/>
                            </w:rPr>
                            <w:t>STATE PARKS</w:t>
                          </w:r>
                        </w:p>
                        <w:p w14:paraId="6DFB9E20" w14:textId="77777777" w:rsidR="00E9778E" w:rsidRDefault="00E9778E"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D03A" id="Text Box 36" o:spid="_x0000_s1028" type="#_x0000_t202" style="position:absolute;left:0;text-align:left;margin-left:364.05pt;margin-top:.2pt;width:153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" stroked="f">
              <v:textbox>
                <w:txbxContent>
                  <w:p w14:paraId="415FEF61" w14:textId="77777777" w:rsidR="008B685D" w:rsidRDefault="008B685D" w:rsidP="001578EC">
                    <w:pPr>
                      <w:pStyle w:val="Heading4"/>
                      <w:rPr>
                        <w:rFonts w:eastAsia="Arial Unicode MS"/>
                        <w:sz w:val="12"/>
                      </w:rPr>
                    </w:pPr>
                    <w:r>
                      <w:rPr>
                        <w:rFonts w:eastAsia="Arial Unicode MS"/>
                        <w:sz w:val="12"/>
                      </w:rPr>
                      <w:t>SUZANNE D. CASE</w:t>
                    </w:r>
                  </w:p>
                  <w:p w14:paraId="75EAF9FA" w14:textId="77777777" w:rsidR="008B685D" w:rsidRDefault="008B685D" w:rsidP="001578EC">
                    <w:pPr>
                      <w:jc w:val="center"/>
                      <w:rPr>
                        <w:sz w:val="10"/>
                      </w:rPr>
                    </w:pPr>
                    <w:r>
                      <w:rPr>
                        <w:sz w:val="10"/>
                      </w:rPr>
                      <w:t xml:space="preserve"> CHAIRPERSON</w:t>
                    </w:r>
                  </w:p>
                  <w:p w14:paraId="445B3F0E" w14:textId="77777777" w:rsidR="008B685D" w:rsidRDefault="008B685D" w:rsidP="001578EC">
                    <w:pPr>
                      <w:jc w:val="center"/>
                      <w:rPr>
                        <w:sz w:val="10"/>
                      </w:rPr>
                    </w:pPr>
                    <w:r>
                      <w:rPr>
                        <w:sz w:val="10"/>
                      </w:rPr>
                      <w:t>BOARD OF LAND AND NATURAL RESOURCES</w:t>
                    </w:r>
                  </w:p>
                  <w:p w14:paraId="322B4C7E" w14:textId="77777777" w:rsidR="008B685D" w:rsidRDefault="008B685D" w:rsidP="001578EC">
                    <w:pPr>
                      <w:jc w:val="center"/>
                      <w:rPr>
                        <w:sz w:val="10"/>
                      </w:rPr>
                    </w:pPr>
                    <w:r>
                      <w:rPr>
                        <w:sz w:val="10"/>
                      </w:rPr>
                      <w:t>COMMISSION ON WATER RESOURCE MANAGEMENT</w:t>
                    </w:r>
                  </w:p>
                  <w:p w14:paraId="07547A01" w14:textId="77777777" w:rsidR="008B685D" w:rsidRDefault="008B685D" w:rsidP="001578EC">
                    <w:pPr>
                      <w:jc w:val="center"/>
                      <w:rPr>
                        <w:sz w:val="12"/>
                      </w:rPr>
                    </w:pPr>
                  </w:p>
                  <w:p w14:paraId="2E1A9590" w14:textId="77777777" w:rsidR="008B685D" w:rsidRDefault="008B685D" w:rsidP="001578EC">
                    <w:pPr>
                      <w:pStyle w:val="Heading5"/>
                      <w:rPr>
                        <w:rFonts w:eastAsia="Arial Unicode MS"/>
                      </w:rPr>
                    </w:pPr>
                    <w:r>
                      <w:rPr>
                        <w:rFonts w:eastAsia="Arial Unicode MS"/>
                      </w:rPr>
                      <w:t>ROBERT K. MASUDA</w:t>
                    </w:r>
                  </w:p>
                  <w:p w14:paraId="64902391" w14:textId="77777777" w:rsidR="008B685D" w:rsidRDefault="008B685D" w:rsidP="001578EC">
                    <w:pPr>
                      <w:pStyle w:val="Heading6"/>
                      <w:rPr>
                        <w:rFonts w:eastAsia="Arial Unicode MS"/>
                        <w:b w:val="0"/>
                      </w:rPr>
                    </w:pPr>
                    <w:r>
                      <w:rPr>
                        <w:b w:val="0"/>
                      </w:rPr>
                      <w:t xml:space="preserve"> FIRST DEPUTY</w:t>
                    </w:r>
                  </w:p>
                  <w:p w14:paraId="5043CB0F" w14:textId="77777777" w:rsidR="008B685D" w:rsidRDefault="008B685D" w:rsidP="001578EC">
                    <w:pPr>
                      <w:jc w:val="center"/>
                      <w:rPr>
                        <w:sz w:val="12"/>
                      </w:rPr>
                    </w:pPr>
                  </w:p>
                  <w:p w14:paraId="463F525D" w14:textId="77777777" w:rsidR="008B685D" w:rsidRDefault="008B685D" w:rsidP="001B0921">
                    <w:pPr>
                      <w:pStyle w:val="Heading5"/>
                      <w:rPr>
                        <w:rFonts w:eastAsia="Arial Unicode MS"/>
                        <w:bCs/>
                      </w:rPr>
                    </w:pPr>
                    <w:r>
                      <w:rPr>
                        <w:rFonts w:eastAsia="Arial Unicode MS"/>
                        <w:bCs/>
                      </w:rPr>
                      <w:t>M. KALEO MANUEL</w:t>
                    </w:r>
                  </w:p>
                  <w:p w14:paraId="4C4FDE71" w14:textId="77777777" w:rsidR="008B685D" w:rsidRDefault="008B685D" w:rsidP="001B0921">
                    <w:pPr>
                      <w:jc w:val="center"/>
                      <w:rPr>
                        <w:sz w:val="10"/>
                      </w:rPr>
                    </w:pPr>
                    <w:r>
                      <w:rPr>
                        <w:sz w:val="10"/>
                      </w:rPr>
                      <w:t>DEPUTY DIRECTOR - WATER</w:t>
                    </w:r>
                  </w:p>
                  <w:p w14:paraId="07459315" w14:textId="77777777" w:rsidR="008B685D" w:rsidRDefault="008B685D" w:rsidP="001578EC">
                    <w:pPr>
                      <w:jc w:val="center"/>
                      <w:rPr>
                        <w:sz w:val="10"/>
                      </w:rPr>
                    </w:pPr>
                  </w:p>
                  <w:p w14:paraId="6537F28F" w14:textId="77777777" w:rsidR="008B685D" w:rsidRDefault="008B685D" w:rsidP="001578EC">
                    <w:pPr>
                      <w:jc w:val="center"/>
                      <w:rPr>
                        <w:sz w:val="10"/>
                      </w:rPr>
                    </w:pPr>
                  </w:p>
                  <w:p w14:paraId="311DFB6C" w14:textId="77777777" w:rsidR="008B685D" w:rsidRDefault="008B685D" w:rsidP="001578EC">
                    <w:pPr>
                      <w:tabs>
                        <w:tab w:val="left" w:pos="180"/>
                      </w:tabs>
                      <w:jc w:val="center"/>
                      <w:rPr>
                        <w:sz w:val="10"/>
                      </w:rPr>
                    </w:pPr>
                    <w:r>
                      <w:rPr>
                        <w:sz w:val="10"/>
                      </w:rPr>
                      <w:t>AQUATIC RESOURCES</w:t>
                    </w:r>
                  </w:p>
                  <w:p w14:paraId="6ACB41DD" w14:textId="77777777" w:rsidR="008B685D" w:rsidRDefault="008B685D" w:rsidP="001578EC">
                    <w:pPr>
                      <w:tabs>
                        <w:tab w:val="left" w:pos="180"/>
                      </w:tabs>
                      <w:jc w:val="center"/>
                      <w:rPr>
                        <w:sz w:val="10"/>
                      </w:rPr>
                    </w:pPr>
                    <w:r>
                      <w:rPr>
                        <w:sz w:val="10"/>
                      </w:rPr>
                      <w:t>BOATING AND OCEAN RECREATION</w:t>
                    </w:r>
                  </w:p>
                  <w:p w14:paraId="32E40F16" w14:textId="77777777" w:rsidR="008B685D" w:rsidRDefault="008B685D" w:rsidP="001578EC">
                    <w:pPr>
                      <w:tabs>
                        <w:tab w:val="left" w:pos="180"/>
                      </w:tabs>
                      <w:jc w:val="center"/>
                      <w:rPr>
                        <w:sz w:val="10"/>
                      </w:rPr>
                    </w:pPr>
                    <w:r>
                      <w:rPr>
                        <w:sz w:val="10"/>
                      </w:rPr>
                      <w:t>BUREAU OF CONVEYANCES</w:t>
                    </w:r>
                  </w:p>
                  <w:p w14:paraId="5B730432" w14:textId="77777777" w:rsidR="008B685D" w:rsidRDefault="008B685D" w:rsidP="001578EC">
                    <w:pPr>
                      <w:tabs>
                        <w:tab w:val="left" w:pos="180"/>
                      </w:tabs>
                      <w:jc w:val="center"/>
                      <w:rPr>
                        <w:sz w:val="10"/>
                      </w:rPr>
                    </w:pPr>
                    <w:r>
                      <w:rPr>
                        <w:sz w:val="10"/>
                      </w:rPr>
                      <w:t>COMMISSION ON WATER RESOURCE MANAGEMENT</w:t>
                    </w:r>
                  </w:p>
                  <w:p w14:paraId="23C8C897" w14:textId="77777777" w:rsidR="008B685D" w:rsidRDefault="008B685D" w:rsidP="001578EC">
                    <w:pPr>
                      <w:tabs>
                        <w:tab w:val="left" w:pos="180"/>
                      </w:tabs>
                      <w:jc w:val="center"/>
                      <w:rPr>
                        <w:sz w:val="10"/>
                      </w:rPr>
                    </w:pPr>
                    <w:r>
                      <w:rPr>
                        <w:sz w:val="10"/>
                      </w:rPr>
                      <w:t>CONSERVATION AND COASTAL LANDS</w:t>
                    </w:r>
                  </w:p>
                  <w:p w14:paraId="7F8E0352" w14:textId="77777777" w:rsidR="008B685D" w:rsidRDefault="008B685D" w:rsidP="001578EC">
                    <w:pPr>
                      <w:tabs>
                        <w:tab w:val="left" w:pos="180"/>
                      </w:tabs>
                      <w:jc w:val="center"/>
                      <w:rPr>
                        <w:sz w:val="10"/>
                      </w:rPr>
                    </w:pPr>
                    <w:r>
                      <w:rPr>
                        <w:sz w:val="10"/>
                      </w:rPr>
                      <w:t>CONSERVATION AND RESOURCES ENFORCEMENT</w:t>
                    </w:r>
                  </w:p>
                  <w:p w14:paraId="33674487" w14:textId="77777777" w:rsidR="008B685D" w:rsidRDefault="008B685D" w:rsidP="001578EC">
                    <w:pPr>
                      <w:tabs>
                        <w:tab w:val="left" w:pos="180"/>
                      </w:tabs>
                      <w:jc w:val="center"/>
                      <w:rPr>
                        <w:sz w:val="10"/>
                      </w:rPr>
                    </w:pPr>
                    <w:r>
                      <w:rPr>
                        <w:sz w:val="10"/>
                      </w:rPr>
                      <w:t>ENGINEERING</w:t>
                    </w:r>
                  </w:p>
                  <w:p w14:paraId="7C031918" w14:textId="77777777" w:rsidR="008B685D" w:rsidRDefault="008B685D" w:rsidP="001578EC">
                    <w:pPr>
                      <w:tabs>
                        <w:tab w:val="left" w:pos="180"/>
                      </w:tabs>
                      <w:jc w:val="center"/>
                      <w:rPr>
                        <w:sz w:val="10"/>
                      </w:rPr>
                    </w:pPr>
                    <w:r>
                      <w:rPr>
                        <w:sz w:val="10"/>
                      </w:rPr>
                      <w:t>FORESTRY AND WILDLIFE</w:t>
                    </w:r>
                  </w:p>
                  <w:p w14:paraId="3E8EEAC5" w14:textId="77777777" w:rsidR="008B685D" w:rsidRDefault="008B685D" w:rsidP="001578EC">
                    <w:pPr>
                      <w:tabs>
                        <w:tab w:val="left" w:pos="180"/>
                      </w:tabs>
                      <w:jc w:val="center"/>
                      <w:rPr>
                        <w:sz w:val="10"/>
                      </w:rPr>
                    </w:pPr>
                    <w:r>
                      <w:rPr>
                        <w:sz w:val="10"/>
                      </w:rPr>
                      <w:t>HISTORIC PRESERVATION</w:t>
                    </w:r>
                  </w:p>
                  <w:p w14:paraId="3E61FB46" w14:textId="77777777" w:rsidR="008B685D" w:rsidRDefault="008B685D" w:rsidP="001578EC">
                    <w:pPr>
                      <w:pStyle w:val="BodyText"/>
                      <w:jc w:val="center"/>
                    </w:pPr>
                    <w:r>
                      <w:t>KAHOOLAWE ISLAND RESERVE COMMISSION</w:t>
                    </w:r>
                  </w:p>
                  <w:p w14:paraId="16D10193" w14:textId="77777777" w:rsidR="008B685D" w:rsidRDefault="008B685D" w:rsidP="001578EC">
                    <w:pPr>
                      <w:tabs>
                        <w:tab w:val="left" w:pos="180"/>
                      </w:tabs>
                      <w:jc w:val="center"/>
                      <w:rPr>
                        <w:sz w:val="10"/>
                      </w:rPr>
                    </w:pPr>
                    <w:r>
                      <w:rPr>
                        <w:sz w:val="10"/>
                      </w:rPr>
                      <w:t>LAND</w:t>
                    </w:r>
                  </w:p>
                  <w:p w14:paraId="17A368FE" w14:textId="77777777" w:rsidR="008B685D" w:rsidRDefault="008B685D" w:rsidP="001578EC">
                    <w:pPr>
                      <w:tabs>
                        <w:tab w:val="left" w:pos="180"/>
                      </w:tabs>
                      <w:jc w:val="center"/>
                      <w:rPr>
                        <w:sz w:val="10"/>
                      </w:rPr>
                    </w:pPr>
                    <w:r>
                      <w:rPr>
                        <w:sz w:val="10"/>
                      </w:rPr>
                      <w:t>STATE PARKS</w:t>
                    </w:r>
                  </w:p>
                  <w:p w14:paraId="6DFB9E20" w14:textId="77777777" w:rsidR="008B685D" w:rsidRDefault="008B685D" w:rsidP="001578EC">
                    <w:pPr>
                      <w:jc w:val="center"/>
                      <w:rPr>
                        <w:sz w:val="10"/>
                      </w:rPr>
                    </w:pPr>
                  </w:p>
                </w:txbxContent>
              </v:textbox>
            </v:shape>
          </w:pict>
        </mc:Fallback>
      </mc:AlternateContent>
    </w:r>
    <w:r>
      <w:object w:dxaOrig="6134" w:dyaOrig="6119" w14:anchorId="2047D974">
        <v:shape id="_x0000_i1027" type="#_x0000_t75" style="width:1in;height:1in">
          <v:imagedata r:id="rId5" o:title=""/>
        </v:shape>
        <o:OLEObject Type="Embed" ProgID="MSPhotoEd.3" ShapeID="_x0000_i1027" DrawAspect="Content" ObjectID="_1667151096" r:id="rId6"/>
      </w:object>
    </w:r>
  </w:p>
  <w:p w14:paraId="581CE38B" w14:textId="77777777" w:rsidR="00E9778E" w:rsidRDefault="00E9778E" w:rsidP="001578EC">
    <w:pPr>
      <w:pStyle w:val="Header"/>
    </w:pPr>
    <w:r>
      <w:rPr>
        <w:noProof/>
      </w:rPr>
      <w:pict w14:anchorId="46013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mc:AlternateContent>
        <mc:Choice Requires="wps">
          <w:drawing>
            <wp:anchor distT="0" distB="0" distL="114300" distR="114300" simplePos="0" relativeHeight="251655168" behindDoc="0" locked="0" layoutInCell="1" allowOverlap="1" wp14:anchorId="00D64E07" wp14:editId="07777777">
              <wp:simplePos x="0" y="0"/>
              <wp:positionH relativeFrom="column">
                <wp:posOffset>4623435</wp:posOffset>
              </wp:positionH>
              <wp:positionV relativeFrom="paragraph">
                <wp:posOffset>2540</wp:posOffset>
              </wp:positionV>
              <wp:extent cx="1943100" cy="2057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E9778E" w:rsidRPr="00212817" w:rsidRDefault="00E9778E" w:rsidP="00212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4E07" id="Text Box 2" o:spid="_x0000_s1029" type="#_x0000_t202" style="position:absolute;left:0;text-align:left;margin-left:364.05pt;margin-top:.2pt;width:153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" stroked="f">
              <v:textbox>
                <w:txbxContent>
                  <w:p w14:paraId="463F29E8" w14:textId="77777777" w:rsidR="008B685D" w:rsidRPr="00212817" w:rsidRDefault="008B685D" w:rsidP="00212817"/>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324481C" wp14:editId="07777777">
              <wp:simplePos x="0" y="0"/>
              <wp:positionH relativeFrom="column">
                <wp:posOffset>-291465</wp:posOffset>
              </wp:positionH>
              <wp:positionV relativeFrom="paragraph">
                <wp:posOffset>116840</wp:posOffset>
              </wp:positionV>
              <wp:extent cx="1080135" cy="290195"/>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E9778E" w:rsidRDefault="00E9778E" w:rsidP="001578EC">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481C" id="Text Box 32" o:spid="_x0000_s1030" type="#_x0000_t202" style="position:absolute;left:0;text-align:left;margin-left:-22.95pt;margin-top:9.2pt;width:85.0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" stroked="f">
              <v:textbox>
                <w:txbxContent>
                  <w:p w14:paraId="3A0FF5F2" w14:textId="77777777" w:rsidR="008B685D" w:rsidRDefault="008B685D" w:rsidP="001578EC">
                    <w:pPr>
                      <w:jc w:val="center"/>
                      <w:rPr>
                        <w:sz w:val="10"/>
                      </w:rPr>
                    </w:pPr>
                  </w:p>
                </w:txbxContent>
              </v:textbox>
            </v:shape>
          </w:pict>
        </mc:Fallback>
      </mc:AlternateContent>
    </w:r>
    <w:r>
      <w:t xml:space="preserve">    </w:t>
    </w:r>
    <w:r>
      <w:tab/>
    </w:r>
    <w:r>
      <w:tab/>
    </w:r>
  </w:p>
  <w:p w14:paraId="6FABA775" w14:textId="77777777" w:rsidR="00E9778E" w:rsidRDefault="00E9778E" w:rsidP="000B711F">
    <w:pPr>
      <w:pStyle w:val="Heading3"/>
      <w:rPr>
        <w:rFonts w:ascii="Times New Roman" w:hAnsi="Times New Roman"/>
      </w:rPr>
    </w:pPr>
    <w:r>
      <w:rPr>
        <w:rFonts w:ascii="Times New Roman" w:hAnsi="Times New Roman"/>
      </w:rPr>
      <w:t>HISTORIC PRESERVATION DIVISION</w:t>
    </w:r>
  </w:p>
  <w:p w14:paraId="6979C6AC" w14:textId="77777777" w:rsidR="00E9778E" w:rsidRDefault="00E9778E" w:rsidP="000B711F">
    <w:pPr>
      <w:pStyle w:val="Heading2"/>
      <w:spacing w:after="120"/>
      <w:rPr>
        <w:rFonts w:ascii="Times New Roman" w:hAnsi="Times New Roman"/>
        <w:sz w:val="18"/>
      </w:rPr>
    </w:pPr>
    <w:r>
      <w:rPr>
        <w:rFonts w:ascii="Times New Roman" w:hAnsi="Times New Roman"/>
        <w:sz w:val="18"/>
      </w:rPr>
      <w:t>DEPARTMENT OF LAND AND NATURAL RESOURCES</w:t>
    </w:r>
  </w:p>
  <w:p w14:paraId="190D10C1" w14:textId="77777777" w:rsidR="00E9778E" w:rsidRDefault="00E9778E" w:rsidP="000B711F">
    <w:pPr>
      <w:jc w:val="center"/>
      <w:rPr>
        <w:rFonts w:ascii="Times New Roman" w:hAnsi="Times New Roman"/>
        <w:sz w:val="16"/>
      </w:rPr>
    </w:pPr>
    <w:smartTag w:uri="urn:schemas-microsoft-com:office:smarttags" w:element="Street">
      <w:smartTag w:uri="urn:schemas-microsoft-com:office:smarttags" w:element="address">
        <w:r>
          <w:rPr>
            <w:rFonts w:ascii="Times New Roman" w:hAnsi="Times New Roman"/>
            <w:sz w:val="16"/>
          </w:rPr>
          <w:t>601 Kamokila Boulevard, Suite 555</w:t>
        </w:r>
      </w:smartTag>
    </w:smartTag>
  </w:p>
  <w:p w14:paraId="7EEF62A9" w14:textId="77777777" w:rsidR="00E9778E" w:rsidRPr="000B711F" w:rsidRDefault="00E9778E" w:rsidP="000B711F">
    <w:pPr>
      <w:jc w:val="center"/>
      <w:rPr>
        <w:rFonts w:ascii="Times New Roman" w:hAnsi="Times New Roman"/>
        <w:sz w:val="16"/>
      </w:rPr>
    </w:pPr>
    <w:r>
      <w:rPr>
        <w:rFonts w:ascii="Times New Roman" w:hAnsi="Times New Roman"/>
        <w:sz w:val="16"/>
      </w:rPr>
      <w:t>Kapolei, HI 96806</w:t>
    </w:r>
  </w:p>
  <w:p w14:paraId="61829076" w14:textId="77777777" w:rsidR="00E9778E" w:rsidRDefault="00E9778E">
    <w:pPr>
      <w:pStyle w:val="Header"/>
    </w:pPr>
  </w:p>
  <w:p w14:paraId="2BA226A1" w14:textId="77777777" w:rsidR="00E9778E" w:rsidRDefault="00E97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3"/>
      <w:numFmt w:val="upperRoman"/>
      <w:lvlText w:val="%1."/>
      <w:lvlJc w:val="left"/>
      <w:pPr>
        <w:ind w:hanging="720"/>
      </w:pPr>
      <w:rPr>
        <w:rFonts w:ascii="Times New Roman" w:hAnsi="Times New Roman" w:cs="Times New Roman"/>
        <w:b/>
        <w:bCs/>
        <w:sz w:val="22"/>
        <w:szCs w:val="22"/>
      </w:rPr>
    </w:lvl>
    <w:lvl w:ilvl="1">
      <w:start w:val="1"/>
      <w:numFmt w:val="upperLetter"/>
      <w:lvlText w:val="%2."/>
      <w:lvlJc w:val="left"/>
      <w:pPr>
        <w:ind w:hanging="720"/>
      </w:pPr>
      <w:rPr>
        <w:rFonts w:ascii="Times New Roman" w:hAnsi="Times New Roman" w:cs="Times New Roman"/>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14268D8"/>
    <w:multiLevelType w:val="hybridMultilevel"/>
    <w:tmpl w:val="3D2C350C"/>
    <w:lvl w:ilvl="0" w:tplc="9808E946">
      <w:start w:val="1"/>
      <w:numFmt w:val="upperRoman"/>
      <w:lvlText w:val="%1."/>
      <w:lvlJc w:val="left"/>
      <w:pPr>
        <w:tabs>
          <w:tab w:val="num" w:pos="720"/>
        </w:tabs>
        <w:ind w:left="720" w:hanging="720"/>
      </w:pPr>
    </w:lvl>
    <w:lvl w:ilvl="1" w:tplc="924E525E">
      <w:start w:val="1"/>
      <w:numFmt w:val="upperLetter"/>
      <w:lvlText w:val="%2."/>
      <w:lvlJc w:val="left"/>
      <w:pPr>
        <w:tabs>
          <w:tab w:val="num" w:pos="900"/>
        </w:tabs>
        <w:ind w:left="900" w:hanging="72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2" w15:restartNumberingAfterBreak="0">
    <w:nsid w:val="06355BB0"/>
    <w:multiLevelType w:val="hybridMultilevel"/>
    <w:tmpl w:val="7E284AE8"/>
    <w:lvl w:ilvl="0" w:tplc="0026EFA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B397A"/>
    <w:multiLevelType w:val="hybridMultilevel"/>
    <w:tmpl w:val="A5066EBA"/>
    <w:lvl w:ilvl="0" w:tplc="04090001">
      <w:start w:val="1"/>
      <w:numFmt w:val="bullet"/>
      <w:lvlText w:val=""/>
      <w:lvlJc w:val="left"/>
      <w:pPr>
        <w:ind w:left="2756" w:hanging="360"/>
      </w:pPr>
      <w:rPr>
        <w:rFonts w:ascii="Symbol" w:hAnsi="Symbol" w:hint="default"/>
      </w:rPr>
    </w:lvl>
    <w:lvl w:ilvl="1" w:tplc="04090003" w:tentative="1">
      <w:start w:val="1"/>
      <w:numFmt w:val="bullet"/>
      <w:lvlText w:val="o"/>
      <w:lvlJc w:val="left"/>
      <w:pPr>
        <w:ind w:left="3476" w:hanging="360"/>
      </w:pPr>
      <w:rPr>
        <w:rFonts w:ascii="Courier New" w:hAnsi="Courier New" w:cs="Courier New" w:hint="default"/>
      </w:rPr>
    </w:lvl>
    <w:lvl w:ilvl="2" w:tplc="04090005" w:tentative="1">
      <w:start w:val="1"/>
      <w:numFmt w:val="bullet"/>
      <w:lvlText w:val=""/>
      <w:lvlJc w:val="left"/>
      <w:pPr>
        <w:ind w:left="4196" w:hanging="360"/>
      </w:pPr>
      <w:rPr>
        <w:rFonts w:ascii="Wingdings" w:hAnsi="Wingdings" w:hint="default"/>
      </w:rPr>
    </w:lvl>
    <w:lvl w:ilvl="3" w:tplc="04090001" w:tentative="1">
      <w:start w:val="1"/>
      <w:numFmt w:val="bullet"/>
      <w:lvlText w:val=""/>
      <w:lvlJc w:val="left"/>
      <w:pPr>
        <w:ind w:left="4916" w:hanging="360"/>
      </w:pPr>
      <w:rPr>
        <w:rFonts w:ascii="Symbol" w:hAnsi="Symbol" w:hint="default"/>
      </w:rPr>
    </w:lvl>
    <w:lvl w:ilvl="4" w:tplc="04090003" w:tentative="1">
      <w:start w:val="1"/>
      <w:numFmt w:val="bullet"/>
      <w:lvlText w:val="o"/>
      <w:lvlJc w:val="left"/>
      <w:pPr>
        <w:ind w:left="5636" w:hanging="360"/>
      </w:pPr>
      <w:rPr>
        <w:rFonts w:ascii="Courier New" w:hAnsi="Courier New" w:cs="Courier New" w:hint="default"/>
      </w:rPr>
    </w:lvl>
    <w:lvl w:ilvl="5" w:tplc="04090005" w:tentative="1">
      <w:start w:val="1"/>
      <w:numFmt w:val="bullet"/>
      <w:lvlText w:val=""/>
      <w:lvlJc w:val="left"/>
      <w:pPr>
        <w:ind w:left="6356" w:hanging="360"/>
      </w:pPr>
      <w:rPr>
        <w:rFonts w:ascii="Wingdings" w:hAnsi="Wingdings" w:hint="default"/>
      </w:rPr>
    </w:lvl>
    <w:lvl w:ilvl="6" w:tplc="04090001" w:tentative="1">
      <w:start w:val="1"/>
      <w:numFmt w:val="bullet"/>
      <w:lvlText w:val=""/>
      <w:lvlJc w:val="left"/>
      <w:pPr>
        <w:ind w:left="7076" w:hanging="360"/>
      </w:pPr>
      <w:rPr>
        <w:rFonts w:ascii="Symbol" w:hAnsi="Symbol" w:hint="default"/>
      </w:rPr>
    </w:lvl>
    <w:lvl w:ilvl="7" w:tplc="04090003" w:tentative="1">
      <w:start w:val="1"/>
      <w:numFmt w:val="bullet"/>
      <w:lvlText w:val="o"/>
      <w:lvlJc w:val="left"/>
      <w:pPr>
        <w:ind w:left="7796" w:hanging="360"/>
      </w:pPr>
      <w:rPr>
        <w:rFonts w:ascii="Courier New" w:hAnsi="Courier New" w:cs="Courier New" w:hint="default"/>
      </w:rPr>
    </w:lvl>
    <w:lvl w:ilvl="8" w:tplc="04090005" w:tentative="1">
      <w:start w:val="1"/>
      <w:numFmt w:val="bullet"/>
      <w:lvlText w:val=""/>
      <w:lvlJc w:val="left"/>
      <w:pPr>
        <w:ind w:left="8516" w:hanging="360"/>
      </w:pPr>
      <w:rPr>
        <w:rFonts w:ascii="Wingdings" w:hAnsi="Wingdings" w:hint="default"/>
      </w:rPr>
    </w:lvl>
  </w:abstractNum>
  <w:abstractNum w:abstractNumId="4" w15:restartNumberingAfterBreak="0">
    <w:nsid w:val="0BF866AB"/>
    <w:multiLevelType w:val="hybridMultilevel"/>
    <w:tmpl w:val="C3ECC0B4"/>
    <w:lvl w:ilvl="0" w:tplc="BF20BC20">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E5E6C33"/>
    <w:multiLevelType w:val="singleLevel"/>
    <w:tmpl w:val="78D861B8"/>
    <w:lvl w:ilvl="0">
      <w:start w:val="1"/>
      <w:numFmt w:val="lowerLetter"/>
      <w:lvlText w:val="%1."/>
      <w:lvlJc w:val="left"/>
      <w:pPr>
        <w:tabs>
          <w:tab w:val="num" w:pos="1290"/>
        </w:tabs>
        <w:ind w:left="1290" w:hanging="570"/>
      </w:pPr>
      <w:rPr>
        <w:rFonts w:hint="default"/>
      </w:rPr>
    </w:lvl>
  </w:abstractNum>
  <w:abstractNum w:abstractNumId="6" w15:restartNumberingAfterBreak="0">
    <w:nsid w:val="0EAD46A1"/>
    <w:multiLevelType w:val="hybridMultilevel"/>
    <w:tmpl w:val="6DFE3D62"/>
    <w:lvl w:ilvl="0" w:tplc="5B0E88E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9838E5"/>
    <w:multiLevelType w:val="hybridMultilevel"/>
    <w:tmpl w:val="6D9676A0"/>
    <w:lvl w:ilvl="0" w:tplc="F418DFB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219000D"/>
    <w:multiLevelType w:val="hybridMultilevel"/>
    <w:tmpl w:val="7C787A42"/>
    <w:lvl w:ilvl="0" w:tplc="BE10F2D6">
      <w:start w:val="1"/>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3AD13FE"/>
    <w:multiLevelType w:val="hybridMultilevel"/>
    <w:tmpl w:val="525C0C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C05293"/>
    <w:multiLevelType w:val="hybridMultilevel"/>
    <w:tmpl w:val="8C84169C"/>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15DA72E3"/>
    <w:multiLevelType w:val="hybridMultilevel"/>
    <w:tmpl w:val="35009336"/>
    <w:lvl w:ilvl="0" w:tplc="466C0BFC">
      <w:start w:val="4"/>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2" w15:restartNumberingAfterBreak="0">
    <w:nsid w:val="177515CA"/>
    <w:multiLevelType w:val="hybridMultilevel"/>
    <w:tmpl w:val="9F9C9722"/>
    <w:lvl w:ilvl="0" w:tplc="AC6E6546">
      <w:start w:val="1"/>
      <w:numFmt w:val="decimal"/>
      <w:lvlText w:val="%1."/>
      <w:lvlJc w:val="left"/>
      <w:pPr>
        <w:ind w:left="1692" w:hanging="360"/>
      </w:pPr>
      <w:rPr>
        <w:rFonts w:hint="default"/>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3" w15:restartNumberingAfterBreak="0">
    <w:nsid w:val="1A68436B"/>
    <w:multiLevelType w:val="hybridMultilevel"/>
    <w:tmpl w:val="BC92D3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EEC7F84"/>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28B66FD"/>
    <w:multiLevelType w:val="hybridMultilevel"/>
    <w:tmpl w:val="9564BF38"/>
    <w:lvl w:ilvl="0" w:tplc="D44CE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41638"/>
    <w:multiLevelType w:val="hybridMultilevel"/>
    <w:tmpl w:val="E96217C0"/>
    <w:lvl w:ilvl="0" w:tplc="9AD8D088">
      <w:start w:val="1"/>
      <w:numFmt w:val="upperLetter"/>
      <w:lvlText w:val="%1."/>
      <w:lvlJc w:val="left"/>
      <w:pPr>
        <w:ind w:left="1440" w:hanging="72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F70FEB"/>
    <w:multiLevelType w:val="hybridMultilevel"/>
    <w:tmpl w:val="E3B892D6"/>
    <w:lvl w:ilvl="0" w:tplc="87F649E2">
      <w:numFmt w:val="bullet"/>
      <w:lvlText w:val="-"/>
      <w:lvlJc w:val="left"/>
      <w:pPr>
        <w:ind w:left="2396" w:hanging="360"/>
      </w:pPr>
      <w:rPr>
        <w:rFonts w:ascii="Times New Roman" w:eastAsia="Times New Roman" w:hAnsi="Times New Roman" w:cs="Times New Roman" w:hint="default"/>
      </w:rPr>
    </w:lvl>
    <w:lvl w:ilvl="1" w:tplc="04090003">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18" w15:restartNumberingAfterBreak="0">
    <w:nsid w:val="2B4C3311"/>
    <w:multiLevelType w:val="hybridMultilevel"/>
    <w:tmpl w:val="B12C54D4"/>
    <w:lvl w:ilvl="0" w:tplc="A64E6974">
      <w:start w:val="4"/>
      <w:numFmt w:val="bullet"/>
      <w:lvlText w:val="–"/>
      <w:lvlJc w:val="left"/>
      <w:pPr>
        <w:ind w:left="2876" w:hanging="360"/>
      </w:pPr>
      <w:rPr>
        <w:rFonts w:ascii="Times New Roman" w:eastAsia="Times New Roman" w:hAnsi="Times New Roman" w:cs="Times New Roman" w:hint="default"/>
      </w:rPr>
    </w:lvl>
    <w:lvl w:ilvl="1" w:tplc="04090003" w:tentative="1">
      <w:start w:val="1"/>
      <w:numFmt w:val="bullet"/>
      <w:lvlText w:val="o"/>
      <w:lvlJc w:val="left"/>
      <w:pPr>
        <w:ind w:left="3596" w:hanging="360"/>
      </w:pPr>
      <w:rPr>
        <w:rFonts w:ascii="Courier New" w:hAnsi="Courier New" w:cs="Courier New" w:hint="default"/>
      </w:rPr>
    </w:lvl>
    <w:lvl w:ilvl="2" w:tplc="04090005" w:tentative="1">
      <w:start w:val="1"/>
      <w:numFmt w:val="bullet"/>
      <w:lvlText w:val=""/>
      <w:lvlJc w:val="left"/>
      <w:pPr>
        <w:ind w:left="4316" w:hanging="360"/>
      </w:pPr>
      <w:rPr>
        <w:rFonts w:ascii="Wingdings" w:hAnsi="Wingdings" w:hint="default"/>
      </w:rPr>
    </w:lvl>
    <w:lvl w:ilvl="3" w:tplc="04090001" w:tentative="1">
      <w:start w:val="1"/>
      <w:numFmt w:val="bullet"/>
      <w:lvlText w:val=""/>
      <w:lvlJc w:val="left"/>
      <w:pPr>
        <w:ind w:left="5036" w:hanging="360"/>
      </w:pPr>
      <w:rPr>
        <w:rFonts w:ascii="Symbol" w:hAnsi="Symbol" w:hint="default"/>
      </w:rPr>
    </w:lvl>
    <w:lvl w:ilvl="4" w:tplc="04090003" w:tentative="1">
      <w:start w:val="1"/>
      <w:numFmt w:val="bullet"/>
      <w:lvlText w:val="o"/>
      <w:lvlJc w:val="left"/>
      <w:pPr>
        <w:ind w:left="5756" w:hanging="360"/>
      </w:pPr>
      <w:rPr>
        <w:rFonts w:ascii="Courier New" w:hAnsi="Courier New" w:cs="Courier New" w:hint="default"/>
      </w:rPr>
    </w:lvl>
    <w:lvl w:ilvl="5" w:tplc="04090005" w:tentative="1">
      <w:start w:val="1"/>
      <w:numFmt w:val="bullet"/>
      <w:lvlText w:val=""/>
      <w:lvlJc w:val="left"/>
      <w:pPr>
        <w:ind w:left="6476" w:hanging="360"/>
      </w:pPr>
      <w:rPr>
        <w:rFonts w:ascii="Wingdings" w:hAnsi="Wingdings" w:hint="default"/>
      </w:rPr>
    </w:lvl>
    <w:lvl w:ilvl="6" w:tplc="04090001" w:tentative="1">
      <w:start w:val="1"/>
      <w:numFmt w:val="bullet"/>
      <w:lvlText w:val=""/>
      <w:lvlJc w:val="left"/>
      <w:pPr>
        <w:ind w:left="7196" w:hanging="360"/>
      </w:pPr>
      <w:rPr>
        <w:rFonts w:ascii="Symbol" w:hAnsi="Symbol" w:hint="default"/>
      </w:rPr>
    </w:lvl>
    <w:lvl w:ilvl="7" w:tplc="04090003" w:tentative="1">
      <w:start w:val="1"/>
      <w:numFmt w:val="bullet"/>
      <w:lvlText w:val="o"/>
      <w:lvlJc w:val="left"/>
      <w:pPr>
        <w:ind w:left="7916" w:hanging="360"/>
      </w:pPr>
      <w:rPr>
        <w:rFonts w:ascii="Courier New" w:hAnsi="Courier New" w:cs="Courier New" w:hint="default"/>
      </w:rPr>
    </w:lvl>
    <w:lvl w:ilvl="8" w:tplc="04090005" w:tentative="1">
      <w:start w:val="1"/>
      <w:numFmt w:val="bullet"/>
      <w:lvlText w:val=""/>
      <w:lvlJc w:val="left"/>
      <w:pPr>
        <w:ind w:left="8636" w:hanging="360"/>
      </w:pPr>
      <w:rPr>
        <w:rFonts w:ascii="Wingdings" w:hAnsi="Wingdings" w:hint="default"/>
      </w:rPr>
    </w:lvl>
  </w:abstractNum>
  <w:abstractNum w:abstractNumId="19" w15:restartNumberingAfterBreak="0">
    <w:nsid w:val="2B742B84"/>
    <w:multiLevelType w:val="hybridMultilevel"/>
    <w:tmpl w:val="F0A21D94"/>
    <w:lvl w:ilvl="0" w:tplc="425AFFE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8C7F27"/>
    <w:multiLevelType w:val="hybridMultilevel"/>
    <w:tmpl w:val="0826E5EE"/>
    <w:lvl w:ilvl="0" w:tplc="57968C90">
      <w:numFmt w:val="bullet"/>
      <w:lvlText w:val="-"/>
      <w:lvlJc w:val="left"/>
      <w:pPr>
        <w:ind w:left="2396" w:hanging="360"/>
      </w:pPr>
      <w:rPr>
        <w:rFonts w:ascii="Times New Roman" w:eastAsia="Times New Roman" w:hAnsi="Times New Roman" w:cs="Times New Roman" w:hint="default"/>
        <w:b/>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1" w15:restartNumberingAfterBreak="0">
    <w:nsid w:val="2E51030D"/>
    <w:multiLevelType w:val="hybridMultilevel"/>
    <w:tmpl w:val="FAB44E52"/>
    <w:lvl w:ilvl="0" w:tplc="E04C3FEE">
      <w:start w:val="2"/>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2" w15:restartNumberingAfterBreak="0">
    <w:nsid w:val="2F255E2A"/>
    <w:multiLevelType w:val="hybridMultilevel"/>
    <w:tmpl w:val="25F6BAB8"/>
    <w:lvl w:ilvl="0" w:tplc="21E483EA">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5A236D8"/>
    <w:multiLevelType w:val="hybridMultilevel"/>
    <w:tmpl w:val="D1926A38"/>
    <w:lvl w:ilvl="0" w:tplc="5720BAC6">
      <w:start w:val="1"/>
      <w:numFmt w:val="bullet"/>
      <w:lvlText w:val="-"/>
      <w:lvlJc w:val="left"/>
      <w:pPr>
        <w:ind w:left="2520" w:hanging="360"/>
      </w:pPr>
      <w:rPr>
        <w:rFonts w:ascii="Times New Roman" w:eastAsia="Times New Roman" w:hAnsi="Times New Roman"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39605D16"/>
    <w:multiLevelType w:val="hybridMultilevel"/>
    <w:tmpl w:val="430EE842"/>
    <w:lvl w:ilvl="0" w:tplc="7E26FA4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528D8"/>
    <w:multiLevelType w:val="hybridMultilevel"/>
    <w:tmpl w:val="CB9CB4C0"/>
    <w:lvl w:ilvl="0" w:tplc="5A0C1BA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6267C4"/>
    <w:multiLevelType w:val="hybridMultilevel"/>
    <w:tmpl w:val="1346A510"/>
    <w:lvl w:ilvl="0" w:tplc="6CE63BEA">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15:restartNumberingAfterBreak="0">
    <w:nsid w:val="4E7D4FD2"/>
    <w:multiLevelType w:val="hybridMultilevel"/>
    <w:tmpl w:val="B9FC83AC"/>
    <w:lvl w:ilvl="0" w:tplc="2F46FFFA">
      <w:start w:val="1"/>
      <w:numFmt w:val="decimal"/>
      <w:lvlText w:val="%1."/>
      <w:lvlJc w:val="left"/>
      <w:pPr>
        <w:ind w:left="1632" w:hanging="360"/>
      </w:pPr>
      <w:rPr>
        <w:rFonts w:hint="default"/>
      </w:rPr>
    </w:lvl>
    <w:lvl w:ilvl="1" w:tplc="04090019" w:tentative="1">
      <w:start w:val="1"/>
      <w:numFmt w:val="lowerLetter"/>
      <w:lvlText w:val="%2."/>
      <w:lvlJc w:val="left"/>
      <w:pPr>
        <w:ind w:left="2352" w:hanging="360"/>
      </w:pPr>
    </w:lvl>
    <w:lvl w:ilvl="2" w:tplc="0409001B" w:tentative="1">
      <w:start w:val="1"/>
      <w:numFmt w:val="lowerRoman"/>
      <w:lvlText w:val="%3."/>
      <w:lvlJc w:val="right"/>
      <w:pPr>
        <w:ind w:left="3072" w:hanging="180"/>
      </w:pPr>
    </w:lvl>
    <w:lvl w:ilvl="3" w:tplc="0409000F" w:tentative="1">
      <w:start w:val="1"/>
      <w:numFmt w:val="decimal"/>
      <w:lvlText w:val="%4."/>
      <w:lvlJc w:val="left"/>
      <w:pPr>
        <w:ind w:left="3792" w:hanging="360"/>
      </w:pPr>
    </w:lvl>
    <w:lvl w:ilvl="4" w:tplc="04090019" w:tentative="1">
      <w:start w:val="1"/>
      <w:numFmt w:val="lowerLetter"/>
      <w:lvlText w:val="%5."/>
      <w:lvlJc w:val="left"/>
      <w:pPr>
        <w:ind w:left="4512" w:hanging="360"/>
      </w:pPr>
    </w:lvl>
    <w:lvl w:ilvl="5" w:tplc="0409001B" w:tentative="1">
      <w:start w:val="1"/>
      <w:numFmt w:val="lowerRoman"/>
      <w:lvlText w:val="%6."/>
      <w:lvlJc w:val="right"/>
      <w:pPr>
        <w:ind w:left="5232" w:hanging="180"/>
      </w:pPr>
    </w:lvl>
    <w:lvl w:ilvl="6" w:tplc="0409000F" w:tentative="1">
      <w:start w:val="1"/>
      <w:numFmt w:val="decimal"/>
      <w:lvlText w:val="%7."/>
      <w:lvlJc w:val="left"/>
      <w:pPr>
        <w:ind w:left="5952" w:hanging="360"/>
      </w:pPr>
    </w:lvl>
    <w:lvl w:ilvl="7" w:tplc="04090019" w:tentative="1">
      <w:start w:val="1"/>
      <w:numFmt w:val="lowerLetter"/>
      <w:lvlText w:val="%8."/>
      <w:lvlJc w:val="left"/>
      <w:pPr>
        <w:ind w:left="6672" w:hanging="360"/>
      </w:pPr>
    </w:lvl>
    <w:lvl w:ilvl="8" w:tplc="0409001B" w:tentative="1">
      <w:start w:val="1"/>
      <w:numFmt w:val="lowerRoman"/>
      <w:lvlText w:val="%9."/>
      <w:lvlJc w:val="right"/>
      <w:pPr>
        <w:ind w:left="7392" w:hanging="180"/>
      </w:pPr>
    </w:lvl>
  </w:abstractNum>
  <w:abstractNum w:abstractNumId="28" w15:restartNumberingAfterBreak="0">
    <w:nsid w:val="4F1B0EF4"/>
    <w:multiLevelType w:val="hybridMultilevel"/>
    <w:tmpl w:val="10C6F97C"/>
    <w:lvl w:ilvl="0" w:tplc="E3FA900E">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9" w15:restartNumberingAfterBreak="0">
    <w:nsid w:val="4FC2002E"/>
    <w:multiLevelType w:val="hybridMultilevel"/>
    <w:tmpl w:val="B6BE4F32"/>
    <w:lvl w:ilvl="0" w:tplc="95EE380C">
      <w:start w:val="2"/>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30" w15:restartNumberingAfterBreak="0">
    <w:nsid w:val="5354789C"/>
    <w:multiLevelType w:val="hybridMultilevel"/>
    <w:tmpl w:val="B2CA7020"/>
    <w:lvl w:ilvl="0" w:tplc="B8202D9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3C27EA3"/>
    <w:multiLevelType w:val="hybridMultilevel"/>
    <w:tmpl w:val="EDD0D8F6"/>
    <w:lvl w:ilvl="0" w:tplc="24425B0A">
      <w:start w:val="1"/>
      <w:numFmt w:val="decimal"/>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54311B7B"/>
    <w:multiLevelType w:val="hybridMultilevel"/>
    <w:tmpl w:val="43F8D08E"/>
    <w:lvl w:ilvl="0" w:tplc="04090019">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58AB6499"/>
    <w:multiLevelType w:val="hybridMultilevel"/>
    <w:tmpl w:val="82D476A6"/>
    <w:lvl w:ilvl="0" w:tplc="04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A454154"/>
    <w:multiLevelType w:val="hybridMultilevel"/>
    <w:tmpl w:val="242615C6"/>
    <w:lvl w:ilvl="0" w:tplc="375C1B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294881"/>
    <w:multiLevelType w:val="hybridMultilevel"/>
    <w:tmpl w:val="0E4E29C8"/>
    <w:lvl w:ilvl="0" w:tplc="377AB616">
      <w:start w:val="2"/>
      <w:numFmt w:val="bullet"/>
      <w:lvlText w:val="-"/>
      <w:lvlJc w:val="left"/>
      <w:pPr>
        <w:ind w:left="2396"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053E9D"/>
    <w:multiLevelType w:val="hybridMultilevel"/>
    <w:tmpl w:val="A3DE051E"/>
    <w:lvl w:ilvl="0" w:tplc="04090001">
      <w:start w:val="1"/>
      <w:numFmt w:val="bullet"/>
      <w:lvlText w:val=""/>
      <w:lvlJc w:val="left"/>
      <w:pPr>
        <w:ind w:left="2880" w:hanging="360"/>
      </w:pPr>
      <w:rPr>
        <w:rFonts w:ascii="Symbol" w:hAnsi="Symbol" w:hint="default"/>
        <w:b w:val="0"/>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ABA022A">
      <w:numFmt w:val="bullet"/>
      <w:lvlText w:val="-"/>
      <w:lvlJc w:val="left"/>
      <w:pPr>
        <w:ind w:left="5040" w:hanging="360"/>
      </w:pPr>
      <w:rPr>
        <w:rFonts w:ascii="Times New Roman" w:eastAsia="Times New Roman" w:hAnsi="Times New Roman" w:cs="Times New Roman"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50D7790"/>
    <w:multiLevelType w:val="hybridMultilevel"/>
    <w:tmpl w:val="A60CB808"/>
    <w:lvl w:ilvl="0" w:tplc="F0B861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AA75F3"/>
    <w:multiLevelType w:val="hybridMultilevel"/>
    <w:tmpl w:val="8C52891A"/>
    <w:lvl w:ilvl="0" w:tplc="631EFCD8">
      <w:start w:val="1"/>
      <w:numFmt w:val="bullet"/>
      <w:lvlText w:val=""/>
      <w:lvlJc w:val="left"/>
      <w:pPr>
        <w:ind w:left="2396" w:hanging="360"/>
      </w:pPr>
      <w:rPr>
        <w:rFonts w:ascii="Times New Roman" w:eastAsia="Times New Roman" w:hAnsi="Times New Roman" w:cs="Times New Roman"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39" w15:restartNumberingAfterBreak="0">
    <w:nsid w:val="67EA4E5D"/>
    <w:multiLevelType w:val="hybridMultilevel"/>
    <w:tmpl w:val="1212C0E0"/>
    <w:lvl w:ilvl="0" w:tplc="262CEC7C">
      <w:start w:val="1"/>
      <w:numFmt w:val="upperLetter"/>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40" w15:restartNumberingAfterBreak="0">
    <w:nsid w:val="68E43EE7"/>
    <w:multiLevelType w:val="hybridMultilevel"/>
    <w:tmpl w:val="E5E07D3A"/>
    <w:lvl w:ilvl="0" w:tplc="04090001">
      <w:start w:val="1"/>
      <w:numFmt w:val="bullet"/>
      <w:lvlText w:val=""/>
      <w:lvlJc w:val="left"/>
      <w:pPr>
        <w:ind w:left="3600" w:hanging="360"/>
      </w:pPr>
      <w:rPr>
        <w:rFonts w:ascii="Symbol" w:hAnsi="Symbol" w:hint="default"/>
      </w:rPr>
    </w:lvl>
    <w:lvl w:ilvl="1" w:tplc="A9048B0A">
      <w:numFmt w:val="bullet"/>
      <w:lvlText w:val="-"/>
      <w:lvlJc w:val="left"/>
      <w:pPr>
        <w:ind w:left="4320" w:hanging="360"/>
      </w:pPr>
      <w:rPr>
        <w:rFonts w:ascii="Times New Roman" w:eastAsia="Times New Roman" w:hAnsi="Times New Roman" w:cs="Times New Roman"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15:restartNumberingAfterBreak="0">
    <w:nsid w:val="6C4145EC"/>
    <w:multiLevelType w:val="hybridMultilevel"/>
    <w:tmpl w:val="E56C0716"/>
    <w:lvl w:ilvl="0" w:tplc="17B28F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AC26F2"/>
    <w:multiLevelType w:val="hybridMultilevel"/>
    <w:tmpl w:val="ED54497E"/>
    <w:lvl w:ilvl="0" w:tplc="A64E6974">
      <w:start w:val="4"/>
      <w:numFmt w:val="bullet"/>
      <w:lvlText w:val="–"/>
      <w:lvlJc w:val="left"/>
      <w:pPr>
        <w:ind w:left="2400" w:hanging="360"/>
      </w:pPr>
      <w:rPr>
        <w:rFonts w:ascii="Times New Roman" w:eastAsia="Times New Roman" w:hAnsi="Times New Roman" w:cs="Times New Roman" w:hint="default"/>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3" w15:restartNumberingAfterBreak="0">
    <w:nsid w:val="74302879"/>
    <w:multiLevelType w:val="hybridMultilevel"/>
    <w:tmpl w:val="B606A550"/>
    <w:lvl w:ilvl="0" w:tplc="76A64C54">
      <w:start w:val="1"/>
      <w:numFmt w:val="bullet"/>
      <w:lvlText w:val="-"/>
      <w:lvlJc w:val="left"/>
      <w:pPr>
        <w:ind w:left="1676" w:hanging="360"/>
      </w:pPr>
      <w:rPr>
        <w:rFonts w:ascii="Times New Roman" w:eastAsia="Times New Roman" w:hAnsi="Times New Roman" w:cs="Times New Roman" w:hint="default"/>
        <w:b/>
      </w:rPr>
    </w:lvl>
    <w:lvl w:ilvl="1" w:tplc="04090003" w:tentative="1">
      <w:start w:val="1"/>
      <w:numFmt w:val="bullet"/>
      <w:lvlText w:val="o"/>
      <w:lvlJc w:val="left"/>
      <w:pPr>
        <w:ind w:left="2396" w:hanging="360"/>
      </w:pPr>
      <w:rPr>
        <w:rFonts w:ascii="Courier New" w:hAnsi="Courier New" w:cs="Courier New" w:hint="default"/>
      </w:rPr>
    </w:lvl>
    <w:lvl w:ilvl="2" w:tplc="04090005" w:tentative="1">
      <w:start w:val="1"/>
      <w:numFmt w:val="bullet"/>
      <w:lvlText w:val=""/>
      <w:lvlJc w:val="left"/>
      <w:pPr>
        <w:ind w:left="3116" w:hanging="360"/>
      </w:pPr>
      <w:rPr>
        <w:rFonts w:ascii="Wingdings" w:hAnsi="Wingdings" w:hint="default"/>
      </w:rPr>
    </w:lvl>
    <w:lvl w:ilvl="3" w:tplc="04090001" w:tentative="1">
      <w:start w:val="1"/>
      <w:numFmt w:val="bullet"/>
      <w:lvlText w:val=""/>
      <w:lvlJc w:val="left"/>
      <w:pPr>
        <w:ind w:left="3836" w:hanging="360"/>
      </w:pPr>
      <w:rPr>
        <w:rFonts w:ascii="Symbol" w:hAnsi="Symbol" w:hint="default"/>
      </w:rPr>
    </w:lvl>
    <w:lvl w:ilvl="4" w:tplc="04090003" w:tentative="1">
      <w:start w:val="1"/>
      <w:numFmt w:val="bullet"/>
      <w:lvlText w:val="o"/>
      <w:lvlJc w:val="left"/>
      <w:pPr>
        <w:ind w:left="4556" w:hanging="360"/>
      </w:pPr>
      <w:rPr>
        <w:rFonts w:ascii="Courier New" w:hAnsi="Courier New" w:cs="Courier New" w:hint="default"/>
      </w:rPr>
    </w:lvl>
    <w:lvl w:ilvl="5" w:tplc="04090005" w:tentative="1">
      <w:start w:val="1"/>
      <w:numFmt w:val="bullet"/>
      <w:lvlText w:val=""/>
      <w:lvlJc w:val="left"/>
      <w:pPr>
        <w:ind w:left="5276" w:hanging="360"/>
      </w:pPr>
      <w:rPr>
        <w:rFonts w:ascii="Wingdings" w:hAnsi="Wingdings" w:hint="default"/>
      </w:rPr>
    </w:lvl>
    <w:lvl w:ilvl="6" w:tplc="04090001" w:tentative="1">
      <w:start w:val="1"/>
      <w:numFmt w:val="bullet"/>
      <w:lvlText w:val=""/>
      <w:lvlJc w:val="left"/>
      <w:pPr>
        <w:ind w:left="5996" w:hanging="360"/>
      </w:pPr>
      <w:rPr>
        <w:rFonts w:ascii="Symbol" w:hAnsi="Symbol" w:hint="default"/>
      </w:rPr>
    </w:lvl>
    <w:lvl w:ilvl="7" w:tplc="04090003" w:tentative="1">
      <w:start w:val="1"/>
      <w:numFmt w:val="bullet"/>
      <w:lvlText w:val="o"/>
      <w:lvlJc w:val="left"/>
      <w:pPr>
        <w:ind w:left="6716" w:hanging="360"/>
      </w:pPr>
      <w:rPr>
        <w:rFonts w:ascii="Courier New" w:hAnsi="Courier New" w:cs="Courier New" w:hint="default"/>
      </w:rPr>
    </w:lvl>
    <w:lvl w:ilvl="8" w:tplc="04090005" w:tentative="1">
      <w:start w:val="1"/>
      <w:numFmt w:val="bullet"/>
      <w:lvlText w:val=""/>
      <w:lvlJc w:val="left"/>
      <w:pPr>
        <w:ind w:left="7436" w:hanging="360"/>
      </w:pPr>
      <w:rPr>
        <w:rFonts w:ascii="Wingdings" w:hAnsi="Wingdings" w:hint="default"/>
      </w:rPr>
    </w:lvl>
  </w:abstractNum>
  <w:abstractNum w:abstractNumId="44" w15:restartNumberingAfterBreak="0">
    <w:nsid w:val="74955757"/>
    <w:multiLevelType w:val="singleLevel"/>
    <w:tmpl w:val="DFD45840"/>
    <w:lvl w:ilvl="0">
      <w:start w:val="1"/>
      <w:numFmt w:val="lowerLetter"/>
      <w:lvlText w:val="%1."/>
      <w:lvlJc w:val="left"/>
      <w:pPr>
        <w:tabs>
          <w:tab w:val="num" w:pos="1440"/>
        </w:tabs>
        <w:ind w:left="1440" w:hanging="720"/>
      </w:pPr>
      <w:rPr>
        <w:rFonts w:hint="default"/>
      </w:rPr>
    </w:lvl>
  </w:abstractNum>
  <w:abstractNum w:abstractNumId="45" w15:restartNumberingAfterBreak="0">
    <w:nsid w:val="74FC48B3"/>
    <w:multiLevelType w:val="hybridMultilevel"/>
    <w:tmpl w:val="9E1ACF4C"/>
    <w:lvl w:ilvl="0" w:tplc="E13407F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8272FD"/>
    <w:multiLevelType w:val="hybridMultilevel"/>
    <w:tmpl w:val="53A8A7FA"/>
    <w:lvl w:ilvl="0" w:tplc="E0BE7080">
      <w:start w:val="2"/>
      <w:numFmt w:val="bullet"/>
      <w:lvlText w:val="-"/>
      <w:lvlJc w:val="left"/>
      <w:pPr>
        <w:ind w:left="2400" w:hanging="360"/>
      </w:pPr>
      <w:rPr>
        <w:rFonts w:ascii="Times New Roman" w:eastAsia="Times New Roman" w:hAnsi="Times New Roman" w:cs="Times New Roman" w:hint="default"/>
        <w:b w:val="0"/>
      </w:rPr>
    </w:lvl>
    <w:lvl w:ilvl="1" w:tplc="04090003">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47" w15:restartNumberingAfterBreak="0">
    <w:nsid w:val="7CA218A6"/>
    <w:multiLevelType w:val="hybridMultilevel"/>
    <w:tmpl w:val="C17C5FB6"/>
    <w:lvl w:ilvl="0" w:tplc="34F26F4A">
      <w:start w:val="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44"/>
  </w:num>
  <w:num w:numId="3">
    <w:abstractNumId w:val="5"/>
  </w:num>
  <w:num w:numId="4">
    <w:abstractNumId w:val="24"/>
  </w:num>
  <w:num w:numId="5">
    <w:abstractNumId w:val="31"/>
  </w:num>
  <w:num w:numId="6">
    <w:abstractNumId w:val="32"/>
  </w:num>
  <w:num w:numId="7">
    <w:abstractNumId w:val="10"/>
  </w:num>
  <w:num w:numId="8">
    <w:abstractNumId w:val="15"/>
  </w:num>
  <w:num w:numId="9">
    <w:abstractNumId w:val="12"/>
  </w:num>
  <w:num w:numId="10">
    <w:abstractNumId w:val="27"/>
  </w:num>
  <w:num w:numId="11">
    <w:abstractNumId w:val="39"/>
  </w:num>
  <w:num w:numId="12">
    <w:abstractNumId w:val="37"/>
  </w:num>
  <w:num w:numId="13">
    <w:abstractNumId w:val="26"/>
  </w:num>
  <w:num w:numId="14">
    <w:abstractNumId w:val="8"/>
  </w:num>
  <w:num w:numId="15">
    <w:abstractNumId w:val="19"/>
  </w:num>
  <w:num w:numId="16">
    <w:abstractNumId w:val="0"/>
  </w:num>
  <w:num w:numId="17">
    <w:abstractNumId w:val="43"/>
  </w:num>
  <w:num w:numId="18">
    <w:abstractNumId w:val="17"/>
  </w:num>
  <w:num w:numId="19">
    <w:abstractNumId w:val="11"/>
  </w:num>
  <w:num w:numId="20">
    <w:abstractNumId w:val="47"/>
  </w:num>
  <w:num w:numId="21">
    <w:abstractNumId w:val="28"/>
  </w:num>
  <w:num w:numId="22">
    <w:abstractNumId w:val="30"/>
  </w:num>
  <w:num w:numId="23">
    <w:abstractNumId w:val="21"/>
  </w:num>
  <w:num w:numId="24">
    <w:abstractNumId w:val="7"/>
  </w:num>
  <w:num w:numId="25">
    <w:abstractNumId w:val="23"/>
  </w:num>
  <w:num w:numId="26">
    <w:abstractNumId w:val="4"/>
  </w:num>
  <w:num w:numId="27">
    <w:abstractNumId w:val="42"/>
  </w:num>
  <w:num w:numId="28">
    <w:abstractNumId w:val="46"/>
  </w:num>
  <w:num w:numId="29">
    <w:abstractNumId w:val="29"/>
  </w:num>
  <w:num w:numId="30">
    <w:abstractNumId w:val="36"/>
  </w:num>
  <w:num w:numId="31">
    <w:abstractNumId w:val="38"/>
  </w:num>
  <w:num w:numId="32">
    <w:abstractNumId w:val="18"/>
  </w:num>
  <w:num w:numId="33">
    <w:abstractNumId w:val="35"/>
  </w:num>
  <w:num w:numId="34">
    <w:abstractNumId w:val="40"/>
  </w:num>
  <w:num w:numId="35">
    <w:abstractNumId w:val="33"/>
  </w:num>
  <w:num w:numId="36">
    <w:abstractNumId w:val="13"/>
  </w:num>
  <w:num w:numId="37">
    <w:abstractNumId w:val="3"/>
  </w:num>
  <w:num w:numId="38">
    <w:abstractNumId w:val="20"/>
  </w:num>
  <w:num w:numId="39">
    <w:abstractNumId w:val="1"/>
  </w:num>
  <w:num w:numId="40">
    <w:abstractNumId w:val="6"/>
  </w:num>
  <w:num w:numId="41">
    <w:abstractNumId w:val="2"/>
  </w:num>
  <w:num w:numId="42">
    <w:abstractNumId w:val="22"/>
  </w:num>
  <w:num w:numId="43">
    <w:abstractNumId w:val="34"/>
  </w:num>
  <w:num w:numId="44">
    <w:abstractNumId w:val="45"/>
  </w:num>
  <w:num w:numId="45">
    <w:abstractNumId w:val="9"/>
  </w:num>
  <w:num w:numId="46">
    <w:abstractNumId w:val="25"/>
  </w:num>
  <w:num w:numId="47">
    <w:abstractNumId w:val="41"/>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E1"/>
    <w:rsid w:val="00000BE7"/>
    <w:rsid w:val="000024D1"/>
    <w:rsid w:val="00002D0D"/>
    <w:rsid w:val="000034DB"/>
    <w:rsid w:val="00003501"/>
    <w:rsid w:val="00003A47"/>
    <w:rsid w:val="00005207"/>
    <w:rsid w:val="00007193"/>
    <w:rsid w:val="000102D4"/>
    <w:rsid w:val="0001045B"/>
    <w:rsid w:val="0001053F"/>
    <w:rsid w:val="000114BF"/>
    <w:rsid w:val="00011638"/>
    <w:rsid w:val="00012E01"/>
    <w:rsid w:val="0001309C"/>
    <w:rsid w:val="000135B3"/>
    <w:rsid w:val="000135EA"/>
    <w:rsid w:val="00013AFF"/>
    <w:rsid w:val="00014704"/>
    <w:rsid w:val="00014FA2"/>
    <w:rsid w:val="00014FB1"/>
    <w:rsid w:val="0001514B"/>
    <w:rsid w:val="000158BB"/>
    <w:rsid w:val="00015FA7"/>
    <w:rsid w:val="00016A9C"/>
    <w:rsid w:val="00016E1E"/>
    <w:rsid w:val="000173AD"/>
    <w:rsid w:val="00021C43"/>
    <w:rsid w:val="000227BB"/>
    <w:rsid w:val="00023E76"/>
    <w:rsid w:val="00026AE6"/>
    <w:rsid w:val="000270D1"/>
    <w:rsid w:val="00031C54"/>
    <w:rsid w:val="00032F21"/>
    <w:rsid w:val="00033044"/>
    <w:rsid w:val="00033EE1"/>
    <w:rsid w:val="000369E2"/>
    <w:rsid w:val="00037D23"/>
    <w:rsid w:val="00040FD2"/>
    <w:rsid w:val="00041961"/>
    <w:rsid w:val="000435BF"/>
    <w:rsid w:val="00043803"/>
    <w:rsid w:val="00044833"/>
    <w:rsid w:val="00044AD4"/>
    <w:rsid w:val="00045942"/>
    <w:rsid w:val="000467E6"/>
    <w:rsid w:val="00047517"/>
    <w:rsid w:val="0005231D"/>
    <w:rsid w:val="00052A49"/>
    <w:rsid w:val="00054342"/>
    <w:rsid w:val="00054BD5"/>
    <w:rsid w:val="0005509E"/>
    <w:rsid w:val="0005647C"/>
    <w:rsid w:val="0006142A"/>
    <w:rsid w:val="00061953"/>
    <w:rsid w:val="00061FB6"/>
    <w:rsid w:val="0006225A"/>
    <w:rsid w:val="000634FE"/>
    <w:rsid w:val="000657E7"/>
    <w:rsid w:val="00065FB0"/>
    <w:rsid w:val="000664F3"/>
    <w:rsid w:val="0006701A"/>
    <w:rsid w:val="00067817"/>
    <w:rsid w:val="00070EBD"/>
    <w:rsid w:val="00072AEC"/>
    <w:rsid w:val="00072B10"/>
    <w:rsid w:val="00072E9A"/>
    <w:rsid w:val="00073C1A"/>
    <w:rsid w:val="00073DBE"/>
    <w:rsid w:val="0007613A"/>
    <w:rsid w:val="00076751"/>
    <w:rsid w:val="00077C14"/>
    <w:rsid w:val="00081220"/>
    <w:rsid w:val="00081BCE"/>
    <w:rsid w:val="00082062"/>
    <w:rsid w:val="0008244B"/>
    <w:rsid w:val="000825F0"/>
    <w:rsid w:val="00082D22"/>
    <w:rsid w:val="00087DA4"/>
    <w:rsid w:val="00087E64"/>
    <w:rsid w:val="00090A8B"/>
    <w:rsid w:val="00090EB2"/>
    <w:rsid w:val="0009144E"/>
    <w:rsid w:val="00091F28"/>
    <w:rsid w:val="00092696"/>
    <w:rsid w:val="00092A3D"/>
    <w:rsid w:val="000934F4"/>
    <w:rsid w:val="000A0D53"/>
    <w:rsid w:val="000A128D"/>
    <w:rsid w:val="000A1AEF"/>
    <w:rsid w:val="000A2593"/>
    <w:rsid w:val="000A3E9F"/>
    <w:rsid w:val="000A4C3C"/>
    <w:rsid w:val="000A518C"/>
    <w:rsid w:val="000A5372"/>
    <w:rsid w:val="000A5E85"/>
    <w:rsid w:val="000A7444"/>
    <w:rsid w:val="000A7EEB"/>
    <w:rsid w:val="000B3309"/>
    <w:rsid w:val="000B4147"/>
    <w:rsid w:val="000B539A"/>
    <w:rsid w:val="000B5E4D"/>
    <w:rsid w:val="000B5F20"/>
    <w:rsid w:val="000B65EB"/>
    <w:rsid w:val="000B6B15"/>
    <w:rsid w:val="000B6C55"/>
    <w:rsid w:val="000B6EC3"/>
    <w:rsid w:val="000B711F"/>
    <w:rsid w:val="000B7C64"/>
    <w:rsid w:val="000B7CD8"/>
    <w:rsid w:val="000C02E5"/>
    <w:rsid w:val="000C0D30"/>
    <w:rsid w:val="000C1070"/>
    <w:rsid w:val="000C157F"/>
    <w:rsid w:val="000C3003"/>
    <w:rsid w:val="000C4592"/>
    <w:rsid w:val="000C4D00"/>
    <w:rsid w:val="000C4DAB"/>
    <w:rsid w:val="000C5227"/>
    <w:rsid w:val="000D0B38"/>
    <w:rsid w:val="000D3CC0"/>
    <w:rsid w:val="000D42E7"/>
    <w:rsid w:val="000D7057"/>
    <w:rsid w:val="000E1523"/>
    <w:rsid w:val="000E17BE"/>
    <w:rsid w:val="000E202A"/>
    <w:rsid w:val="000E320C"/>
    <w:rsid w:val="000E36AE"/>
    <w:rsid w:val="000E4E2F"/>
    <w:rsid w:val="000E6251"/>
    <w:rsid w:val="000F1FAC"/>
    <w:rsid w:val="000F2FE4"/>
    <w:rsid w:val="000F4018"/>
    <w:rsid w:val="000F4DB8"/>
    <w:rsid w:val="000F5133"/>
    <w:rsid w:val="000F54CE"/>
    <w:rsid w:val="000F5DB8"/>
    <w:rsid w:val="000F6EDF"/>
    <w:rsid w:val="000F7C53"/>
    <w:rsid w:val="00100359"/>
    <w:rsid w:val="001007B9"/>
    <w:rsid w:val="00100B3D"/>
    <w:rsid w:val="00100FDA"/>
    <w:rsid w:val="00101C67"/>
    <w:rsid w:val="001021D3"/>
    <w:rsid w:val="00105879"/>
    <w:rsid w:val="00105AB1"/>
    <w:rsid w:val="00106356"/>
    <w:rsid w:val="0010696B"/>
    <w:rsid w:val="001118F6"/>
    <w:rsid w:val="00111BBC"/>
    <w:rsid w:val="00111DE8"/>
    <w:rsid w:val="001133FD"/>
    <w:rsid w:val="00114ECD"/>
    <w:rsid w:val="0011514C"/>
    <w:rsid w:val="00117164"/>
    <w:rsid w:val="0012351B"/>
    <w:rsid w:val="001246D5"/>
    <w:rsid w:val="00124B47"/>
    <w:rsid w:val="00124BD5"/>
    <w:rsid w:val="001303FA"/>
    <w:rsid w:val="00132436"/>
    <w:rsid w:val="001325CE"/>
    <w:rsid w:val="00135287"/>
    <w:rsid w:val="00135835"/>
    <w:rsid w:val="00135A3B"/>
    <w:rsid w:val="00136012"/>
    <w:rsid w:val="00136045"/>
    <w:rsid w:val="00137BFC"/>
    <w:rsid w:val="00144CBD"/>
    <w:rsid w:val="00145F19"/>
    <w:rsid w:val="00146FC4"/>
    <w:rsid w:val="00150A15"/>
    <w:rsid w:val="00153535"/>
    <w:rsid w:val="001542FA"/>
    <w:rsid w:val="0015601A"/>
    <w:rsid w:val="001578EC"/>
    <w:rsid w:val="0016005C"/>
    <w:rsid w:val="0016180E"/>
    <w:rsid w:val="00162206"/>
    <w:rsid w:val="001625C6"/>
    <w:rsid w:val="001642AF"/>
    <w:rsid w:val="00164723"/>
    <w:rsid w:val="001663C5"/>
    <w:rsid w:val="001667E9"/>
    <w:rsid w:val="00166E20"/>
    <w:rsid w:val="00167FE5"/>
    <w:rsid w:val="0017463F"/>
    <w:rsid w:val="00175A54"/>
    <w:rsid w:val="00180978"/>
    <w:rsid w:val="00182E4B"/>
    <w:rsid w:val="00182E71"/>
    <w:rsid w:val="00182F26"/>
    <w:rsid w:val="0018333E"/>
    <w:rsid w:val="001835F4"/>
    <w:rsid w:val="00184256"/>
    <w:rsid w:val="00184E06"/>
    <w:rsid w:val="001858D0"/>
    <w:rsid w:val="0019023C"/>
    <w:rsid w:val="00190369"/>
    <w:rsid w:val="00190468"/>
    <w:rsid w:val="00190D40"/>
    <w:rsid w:val="00191D51"/>
    <w:rsid w:val="00191FA7"/>
    <w:rsid w:val="00192430"/>
    <w:rsid w:val="001939A4"/>
    <w:rsid w:val="001956BC"/>
    <w:rsid w:val="00195C2B"/>
    <w:rsid w:val="00196179"/>
    <w:rsid w:val="00196237"/>
    <w:rsid w:val="001A06EE"/>
    <w:rsid w:val="001A0BD8"/>
    <w:rsid w:val="001A0F0D"/>
    <w:rsid w:val="001A125F"/>
    <w:rsid w:val="001A2865"/>
    <w:rsid w:val="001A2C4A"/>
    <w:rsid w:val="001A46A2"/>
    <w:rsid w:val="001A573B"/>
    <w:rsid w:val="001A6089"/>
    <w:rsid w:val="001A67E3"/>
    <w:rsid w:val="001A6C73"/>
    <w:rsid w:val="001A7FA1"/>
    <w:rsid w:val="001B052A"/>
    <w:rsid w:val="001B0921"/>
    <w:rsid w:val="001B2408"/>
    <w:rsid w:val="001B357D"/>
    <w:rsid w:val="001B37CD"/>
    <w:rsid w:val="001B4ABA"/>
    <w:rsid w:val="001B5035"/>
    <w:rsid w:val="001B5140"/>
    <w:rsid w:val="001B51A9"/>
    <w:rsid w:val="001B5B3D"/>
    <w:rsid w:val="001B68E2"/>
    <w:rsid w:val="001B7B93"/>
    <w:rsid w:val="001C0345"/>
    <w:rsid w:val="001C0357"/>
    <w:rsid w:val="001C1E6A"/>
    <w:rsid w:val="001C217C"/>
    <w:rsid w:val="001C23A2"/>
    <w:rsid w:val="001C2879"/>
    <w:rsid w:val="001C2B81"/>
    <w:rsid w:val="001C4868"/>
    <w:rsid w:val="001C5928"/>
    <w:rsid w:val="001C5BA9"/>
    <w:rsid w:val="001C610F"/>
    <w:rsid w:val="001C6CDD"/>
    <w:rsid w:val="001D0310"/>
    <w:rsid w:val="001D10D4"/>
    <w:rsid w:val="001D1ADE"/>
    <w:rsid w:val="001D2086"/>
    <w:rsid w:val="001D26E3"/>
    <w:rsid w:val="001D32EA"/>
    <w:rsid w:val="001D34C2"/>
    <w:rsid w:val="001D4900"/>
    <w:rsid w:val="001D64F1"/>
    <w:rsid w:val="001D678B"/>
    <w:rsid w:val="001D75E7"/>
    <w:rsid w:val="001D76FE"/>
    <w:rsid w:val="001E0911"/>
    <w:rsid w:val="001E1615"/>
    <w:rsid w:val="001E1729"/>
    <w:rsid w:val="001E5E82"/>
    <w:rsid w:val="001E5F83"/>
    <w:rsid w:val="001E6958"/>
    <w:rsid w:val="001E77B4"/>
    <w:rsid w:val="001E7DE6"/>
    <w:rsid w:val="001F0139"/>
    <w:rsid w:val="001F0359"/>
    <w:rsid w:val="001F2158"/>
    <w:rsid w:val="001F33B5"/>
    <w:rsid w:val="001F59CC"/>
    <w:rsid w:val="001F59FF"/>
    <w:rsid w:val="001F5BF1"/>
    <w:rsid w:val="001F7FAC"/>
    <w:rsid w:val="00200077"/>
    <w:rsid w:val="00204B82"/>
    <w:rsid w:val="00204D7F"/>
    <w:rsid w:val="00206791"/>
    <w:rsid w:val="002071DD"/>
    <w:rsid w:val="00210212"/>
    <w:rsid w:val="00210455"/>
    <w:rsid w:val="002106EF"/>
    <w:rsid w:val="0021182E"/>
    <w:rsid w:val="00212817"/>
    <w:rsid w:val="00213225"/>
    <w:rsid w:val="002212FF"/>
    <w:rsid w:val="00222C18"/>
    <w:rsid w:val="002234C5"/>
    <w:rsid w:val="00223A63"/>
    <w:rsid w:val="0022568C"/>
    <w:rsid w:val="00226BD0"/>
    <w:rsid w:val="00230DA3"/>
    <w:rsid w:val="002315A4"/>
    <w:rsid w:val="00231665"/>
    <w:rsid w:val="00233132"/>
    <w:rsid w:val="00233CDC"/>
    <w:rsid w:val="00234AA2"/>
    <w:rsid w:val="002361CB"/>
    <w:rsid w:val="0024219A"/>
    <w:rsid w:val="0024260A"/>
    <w:rsid w:val="002430EC"/>
    <w:rsid w:val="0024325F"/>
    <w:rsid w:val="002437D9"/>
    <w:rsid w:val="00243FAD"/>
    <w:rsid w:val="00243FF7"/>
    <w:rsid w:val="0024443D"/>
    <w:rsid w:val="002462AC"/>
    <w:rsid w:val="00247021"/>
    <w:rsid w:val="0024723A"/>
    <w:rsid w:val="00247E46"/>
    <w:rsid w:val="00250307"/>
    <w:rsid w:val="00250908"/>
    <w:rsid w:val="00250B50"/>
    <w:rsid w:val="002511F0"/>
    <w:rsid w:val="002522BC"/>
    <w:rsid w:val="00252F6D"/>
    <w:rsid w:val="002533E2"/>
    <w:rsid w:val="00255791"/>
    <w:rsid w:val="00255A1E"/>
    <w:rsid w:val="00255F81"/>
    <w:rsid w:val="00257234"/>
    <w:rsid w:val="002573A2"/>
    <w:rsid w:val="002579B6"/>
    <w:rsid w:val="00257A5C"/>
    <w:rsid w:val="00261465"/>
    <w:rsid w:val="00262EFF"/>
    <w:rsid w:val="00263458"/>
    <w:rsid w:val="002634BE"/>
    <w:rsid w:val="002653C0"/>
    <w:rsid w:val="00265920"/>
    <w:rsid w:val="00265B3E"/>
    <w:rsid w:val="00267441"/>
    <w:rsid w:val="00267FF3"/>
    <w:rsid w:val="00270446"/>
    <w:rsid w:val="00270C2A"/>
    <w:rsid w:val="00270EFA"/>
    <w:rsid w:val="00270F90"/>
    <w:rsid w:val="00271429"/>
    <w:rsid w:val="00274239"/>
    <w:rsid w:val="002747E2"/>
    <w:rsid w:val="00274A8B"/>
    <w:rsid w:val="00274F9B"/>
    <w:rsid w:val="00275AF8"/>
    <w:rsid w:val="00275C39"/>
    <w:rsid w:val="00281DE9"/>
    <w:rsid w:val="00282C49"/>
    <w:rsid w:val="00283277"/>
    <w:rsid w:val="00283B5C"/>
    <w:rsid w:val="00283BF0"/>
    <w:rsid w:val="002841AC"/>
    <w:rsid w:val="002849B5"/>
    <w:rsid w:val="00284E44"/>
    <w:rsid w:val="00287A4D"/>
    <w:rsid w:val="00287F4D"/>
    <w:rsid w:val="00290007"/>
    <w:rsid w:val="00291660"/>
    <w:rsid w:val="002918BD"/>
    <w:rsid w:val="00294922"/>
    <w:rsid w:val="00296917"/>
    <w:rsid w:val="00297463"/>
    <w:rsid w:val="002A0218"/>
    <w:rsid w:val="002A04EE"/>
    <w:rsid w:val="002A078B"/>
    <w:rsid w:val="002A4279"/>
    <w:rsid w:val="002A6569"/>
    <w:rsid w:val="002A6937"/>
    <w:rsid w:val="002A751C"/>
    <w:rsid w:val="002A7775"/>
    <w:rsid w:val="002B028E"/>
    <w:rsid w:val="002B0582"/>
    <w:rsid w:val="002B0ED9"/>
    <w:rsid w:val="002B158D"/>
    <w:rsid w:val="002B1AE9"/>
    <w:rsid w:val="002B2A10"/>
    <w:rsid w:val="002B2ED3"/>
    <w:rsid w:val="002B34B7"/>
    <w:rsid w:val="002B4610"/>
    <w:rsid w:val="002B56F0"/>
    <w:rsid w:val="002B5819"/>
    <w:rsid w:val="002B5CFF"/>
    <w:rsid w:val="002C0058"/>
    <w:rsid w:val="002C03A6"/>
    <w:rsid w:val="002C13B8"/>
    <w:rsid w:val="002C19DE"/>
    <w:rsid w:val="002C3AB5"/>
    <w:rsid w:val="002C4CE2"/>
    <w:rsid w:val="002D0DF7"/>
    <w:rsid w:val="002D1649"/>
    <w:rsid w:val="002D224B"/>
    <w:rsid w:val="002D2F58"/>
    <w:rsid w:val="002D3301"/>
    <w:rsid w:val="002D38AC"/>
    <w:rsid w:val="002D39AD"/>
    <w:rsid w:val="002D45BA"/>
    <w:rsid w:val="002D5E56"/>
    <w:rsid w:val="002D78F2"/>
    <w:rsid w:val="002E0FB9"/>
    <w:rsid w:val="002E0FFD"/>
    <w:rsid w:val="002E17FB"/>
    <w:rsid w:val="002E1EA4"/>
    <w:rsid w:val="002E2188"/>
    <w:rsid w:val="002E244D"/>
    <w:rsid w:val="002E2E11"/>
    <w:rsid w:val="002E4AA1"/>
    <w:rsid w:val="002E55A7"/>
    <w:rsid w:val="002E76FB"/>
    <w:rsid w:val="002F02C3"/>
    <w:rsid w:val="002F0A08"/>
    <w:rsid w:val="002F1A86"/>
    <w:rsid w:val="002F2FE6"/>
    <w:rsid w:val="002F36EF"/>
    <w:rsid w:val="002F399F"/>
    <w:rsid w:val="002F4724"/>
    <w:rsid w:val="002F4943"/>
    <w:rsid w:val="002F4D5A"/>
    <w:rsid w:val="002F7434"/>
    <w:rsid w:val="002F796F"/>
    <w:rsid w:val="00303EA8"/>
    <w:rsid w:val="00304DC6"/>
    <w:rsid w:val="00304EF2"/>
    <w:rsid w:val="00305788"/>
    <w:rsid w:val="0030651D"/>
    <w:rsid w:val="00310B1B"/>
    <w:rsid w:val="00310D10"/>
    <w:rsid w:val="0031190C"/>
    <w:rsid w:val="00311F0B"/>
    <w:rsid w:val="00312B19"/>
    <w:rsid w:val="00312DA8"/>
    <w:rsid w:val="0031368F"/>
    <w:rsid w:val="0031728F"/>
    <w:rsid w:val="003208FA"/>
    <w:rsid w:val="003224A7"/>
    <w:rsid w:val="00323CF7"/>
    <w:rsid w:val="00325E2A"/>
    <w:rsid w:val="00325E4A"/>
    <w:rsid w:val="00325FCA"/>
    <w:rsid w:val="00326503"/>
    <w:rsid w:val="0032682C"/>
    <w:rsid w:val="003273EB"/>
    <w:rsid w:val="00327A2C"/>
    <w:rsid w:val="00327A3D"/>
    <w:rsid w:val="00330BF3"/>
    <w:rsid w:val="003317AA"/>
    <w:rsid w:val="00331966"/>
    <w:rsid w:val="00331CB8"/>
    <w:rsid w:val="00333516"/>
    <w:rsid w:val="00333A82"/>
    <w:rsid w:val="003342C9"/>
    <w:rsid w:val="00335BD8"/>
    <w:rsid w:val="003371A8"/>
    <w:rsid w:val="003409BE"/>
    <w:rsid w:val="0034101E"/>
    <w:rsid w:val="0034257A"/>
    <w:rsid w:val="0034328D"/>
    <w:rsid w:val="00343A4F"/>
    <w:rsid w:val="00343C1C"/>
    <w:rsid w:val="003451A4"/>
    <w:rsid w:val="00346350"/>
    <w:rsid w:val="003506FC"/>
    <w:rsid w:val="00350984"/>
    <w:rsid w:val="00350B2A"/>
    <w:rsid w:val="00350FF8"/>
    <w:rsid w:val="003521F8"/>
    <w:rsid w:val="00352869"/>
    <w:rsid w:val="00352C52"/>
    <w:rsid w:val="003541A0"/>
    <w:rsid w:val="003548BE"/>
    <w:rsid w:val="00354E00"/>
    <w:rsid w:val="00355627"/>
    <w:rsid w:val="003563CB"/>
    <w:rsid w:val="00356BE2"/>
    <w:rsid w:val="003577A1"/>
    <w:rsid w:val="003602DE"/>
    <w:rsid w:val="00360345"/>
    <w:rsid w:val="0036034A"/>
    <w:rsid w:val="0036125B"/>
    <w:rsid w:val="00362438"/>
    <w:rsid w:val="003669EE"/>
    <w:rsid w:val="0036718D"/>
    <w:rsid w:val="0036722C"/>
    <w:rsid w:val="0036793D"/>
    <w:rsid w:val="00367BAE"/>
    <w:rsid w:val="003711EC"/>
    <w:rsid w:val="00371C3D"/>
    <w:rsid w:val="0037216E"/>
    <w:rsid w:val="00372C98"/>
    <w:rsid w:val="00372DF4"/>
    <w:rsid w:val="00373828"/>
    <w:rsid w:val="00373920"/>
    <w:rsid w:val="00373C54"/>
    <w:rsid w:val="00373D2D"/>
    <w:rsid w:val="00374E00"/>
    <w:rsid w:val="0037509A"/>
    <w:rsid w:val="003755F0"/>
    <w:rsid w:val="00376930"/>
    <w:rsid w:val="00376AFE"/>
    <w:rsid w:val="00376E65"/>
    <w:rsid w:val="003801CC"/>
    <w:rsid w:val="00380845"/>
    <w:rsid w:val="00380F5E"/>
    <w:rsid w:val="003821ED"/>
    <w:rsid w:val="003854A3"/>
    <w:rsid w:val="0038566E"/>
    <w:rsid w:val="0038634E"/>
    <w:rsid w:val="003906CE"/>
    <w:rsid w:val="003908E0"/>
    <w:rsid w:val="0039193B"/>
    <w:rsid w:val="003938D8"/>
    <w:rsid w:val="003A0283"/>
    <w:rsid w:val="003A1667"/>
    <w:rsid w:val="003A2949"/>
    <w:rsid w:val="003A3114"/>
    <w:rsid w:val="003A3D62"/>
    <w:rsid w:val="003A4A3D"/>
    <w:rsid w:val="003A4F92"/>
    <w:rsid w:val="003A6CF0"/>
    <w:rsid w:val="003B01B6"/>
    <w:rsid w:val="003B24F2"/>
    <w:rsid w:val="003B2C57"/>
    <w:rsid w:val="003B3433"/>
    <w:rsid w:val="003B4655"/>
    <w:rsid w:val="003B5BBF"/>
    <w:rsid w:val="003B6020"/>
    <w:rsid w:val="003B612B"/>
    <w:rsid w:val="003B66FE"/>
    <w:rsid w:val="003B68EA"/>
    <w:rsid w:val="003C071B"/>
    <w:rsid w:val="003C0A7C"/>
    <w:rsid w:val="003C15CA"/>
    <w:rsid w:val="003C1AB7"/>
    <w:rsid w:val="003C1CF0"/>
    <w:rsid w:val="003C1D9F"/>
    <w:rsid w:val="003C2272"/>
    <w:rsid w:val="003C296D"/>
    <w:rsid w:val="003C30CE"/>
    <w:rsid w:val="003C3FB0"/>
    <w:rsid w:val="003C43BC"/>
    <w:rsid w:val="003C48EB"/>
    <w:rsid w:val="003C65DF"/>
    <w:rsid w:val="003C6A47"/>
    <w:rsid w:val="003C7490"/>
    <w:rsid w:val="003C77E5"/>
    <w:rsid w:val="003D065B"/>
    <w:rsid w:val="003D181F"/>
    <w:rsid w:val="003D213D"/>
    <w:rsid w:val="003D260F"/>
    <w:rsid w:val="003D3869"/>
    <w:rsid w:val="003D416A"/>
    <w:rsid w:val="003D4181"/>
    <w:rsid w:val="003D5098"/>
    <w:rsid w:val="003D5412"/>
    <w:rsid w:val="003D68BB"/>
    <w:rsid w:val="003D70FD"/>
    <w:rsid w:val="003D744B"/>
    <w:rsid w:val="003E01FF"/>
    <w:rsid w:val="003E0954"/>
    <w:rsid w:val="003E0EE0"/>
    <w:rsid w:val="003E1459"/>
    <w:rsid w:val="003E14FD"/>
    <w:rsid w:val="003E3347"/>
    <w:rsid w:val="003E3C85"/>
    <w:rsid w:val="003E4922"/>
    <w:rsid w:val="003E4FAB"/>
    <w:rsid w:val="003E5178"/>
    <w:rsid w:val="003E5F60"/>
    <w:rsid w:val="003F1A63"/>
    <w:rsid w:val="003F1BBA"/>
    <w:rsid w:val="003F61CC"/>
    <w:rsid w:val="003F651E"/>
    <w:rsid w:val="00400020"/>
    <w:rsid w:val="00402230"/>
    <w:rsid w:val="00404CF1"/>
    <w:rsid w:val="004079D2"/>
    <w:rsid w:val="00411205"/>
    <w:rsid w:val="0041127D"/>
    <w:rsid w:val="0041189C"/>
    <w:rsid w:val="00412894"/>
    <w:rsid w:val="00412FE3"/>
    <w:rsid w:val="00413492"/>
    <w:rsid w:val="004138E2"/>
    <w:rsid w:val="00413FFA"/>
    <w:rsid w:val="00414BD9"/>
    <w:rsid w:val="00415812"/>
    <w:rsid w:val="00416442"/>
    <w:rsid w:val="00417820"/>
    <w:rsid w:val="0042063E"/>
    <w:rsid w:val="00420674"/>
    <w:rsid w:val="0042083E"/>
    <w:rsid w:val="004221DC"/>
    <w:rsid w:val="004225CD"/>
    <w:rsid w:val="004225DF"/>
    <w:rsid w:val="00425673"/>
    <w:rsid w:val="00426CAC"/>
    <w:rsid w:val="004310B5"/>
    <w:rsid w:val="004315BB"/>
    <w:rsid w:val="004318E6"/>
    <w:rsid w:val="0043326C"/>
    <w:rsid w:val="00433A91"/>
    <w:rsid w:val="004342F6"/>
    <w:rsid w:val="00435559"/>
    <w:rsid w:val="0043613C"/>
    <w:rsid w:val="004366A6"/>
    <w:rsid w:val="0044048F"/>
    <w:rsid w:val="00440859"/>
    <w:rsid w:val="0044113E"/>
    <w:rsid w:val="004418B9"/>
    <w:rsid w:val="0044355C"/>
    <w:rsid w:val="00443746"/>
    <w:rsid w:val="00443889"/>
    <w:rsid w:val="00443BCB"/>
    <w:rsid w:val="00443CF5"/>
    <w:rsid w:val="0044601C"/>
    <w:rsid w:val="00447991"/>
    <w:rsid w:val="004503CF"/>
    <w:rsid w:val="0045267D"/>
    <w:rsid w:val="00452F46"/>
    <w:rsid w:val="0045328F"/>
    <w:rsid w:val="004535D9"/>
    <w:rsid w:val="004543FF"/>
    <w:rsid w:val="004553B4"/>
    <w:rsid w:val="0045637E"/>
    <w:rsid w:val="0045697A"/>
    <w:rsid w:val="00456B5D"/>
    <w:rsid w:val="00456E62"/>
    <w:rsid w:val="004608CE"/>
    <w:rsid w:val="00460911"/>
    <w:rsid w:val="00460E4A"/>
    <w:rsid w:val="004611DC"/>
    <w:rsid w:val="00462ABD"/>
    <w:rsid w:val="0046349F"/>
    <w:rsid w:val="0046784D"/>
    <w:rsid w:val="004713DE"/>
    <w:rsid w:val="00472282"/>
    <w:rsid w:val="00473071"/>
    <w:rsid w:val="004731D8"/>
    <w:rsid w:val="0047376C"/>
    <w:rsid w:val="00473BBD"/>
    <w:rsid w:val="00474142"/>
    <w:rsid w:val="0047438F"/>
    <w:rsid w:val="004767B1"/>
    <w:rsid w:val="00480922"/>
    <w:rsid w:val="00481B4E"/>
    <w:rsid w:val="00483672"/>
    <w:rsid w:val="00483B24"/>
    <w:rsid w:val="0048609C"/>
    <w:rsid w:val="00486941"/>
    <w:rsid w:val="00487F04"/>
    <w:rsid w:val="00490FBC"/>
    <w:rsid w:val="00491650"/>
    <w:rsid w:val="004916D0"/>
    <w:rsid w:val="00491CF2"/>
    <w:rsid w:val="00492DC6"/>
    <w:rsid w:val="00493E26"/>
    <w:rsid w:val="00494498"/>
    <w:rsid w:val="0049470D"/>
    <w:rsid w:val="00495B60"/>
    <w:rsid w:val="00496335"/>
    <w:rsid w:val="00497B5F"/>
    <w:rsid w:val="004A19FD"/>
    <w:rsid w:val="004A1B29"/>
    <w:rsid w:val="004A259D"/>
    <w:rsid w:val="004A32E0"/>
    <w:rsid w:val="004A3686"/>
    <w:rsid w:val="004A5F27"/>
    <w:rsid w:val="004A611F"/>
    <w:rsid w:val="004A6548"/>
    <w:rsid w:val="004B09B6"/>
    <w:rsid w:val="004B1F40"/>
    <w:rsid w:val="004B23E6"/>
    <w:rsid w:val="004B34F9"/>
    <w:rsid w:val="004B44B4"/>
    <w:rsid w:val="004B6500"/>
    <w:rsid w:val="004B75D2"/>
    <w:rsid w:val="004B7B62"/>
    <w:rsid w:val="004C05BA"/>
    <w:rsid w:val="004C0A6E"/>
    <w:rsid w:val="004C1AA7"/>
    <w:rsid w:val="004C2485"/>
    <w:rsid w:val="004C4085"/>
    <w:rsid w:val="004C4BAE"/>
    <w:rsid w:val="004C72B8"/>
    <w:rsid w:val="004C7606"/>
    <w:rsid w:val="004C766B"/>
    <w:rsid w:val="004D2460"/>
    <w:rsid w:val="004D4AFA"/>
    <w:rsid w:val="004D534C"/>
    <w:rsid w:val="004D7287"/>
    <w:rsid w:val="004E0F96"/>
    <w:rsid w:val="004E41BC"/>
    <w:rsid w:val="004E451E"/>
    <w:rsid w:val="004E4A17"/>
    <w:rsid w:val="004E6CD5"/>
    <w:rsid w:val="004E7089"/>
    <w:rsid w:val="004E770D"/>
    <w:rsid w:val="004E7856"/>
    <w:rsid w:val="004E7CF1"/>
    <w:rsid w:val="004F4538"/>
    <w:rsid w:val="004F51E5"/>
    <w:rsid w:val="004F609B"/>
    <w:rsid w:val="004F750E"/>
    <w:rsid w:val="004F7566"/>
    <w:rsid w:val="004F7D57"/>
    <w:rsid w:val="0050053E"/>
    <w:rsid w:val="00500DAC"/>
    <w:rsid w:val="00502CC9"/>
    <w:rsid w:val="00503222"/>
    <w:rsid w:val="00504BB2"/>
    <w:rsid w:val="00505665"/>
    <w:rsid w:val="00511D33"/>
    <w:rsid w:val="00513ECE"/>
    <w:rsid w:val="00520236"/>
    <w:rsid w:val="00521E5D"/>
    <w:rsid w:val="00522684"/>
    <w:rsid w:val="005255AA"/>
    <w:rsid w:val="00526246"/>
    <w:rsid w:val="005266D2"/>
    <w:rsid w:val="00526BDE"/>
    <w:rsid w:val="005278EB"/>
    <w:rsid w:val="005304E4"/>
    <w:rsid w:val="005311D0"/>
    <w:rsid w:val="005317EF"/>
    <w:rsid w:val="005339BF"/>
    <w:rsid w:val="0053592A"/>
    <w:rsid w:val="00536C94"/>
    <w:rsid w:val="00537786"/>
    <w:rsid w:val="00540A6A"/>
    <w:rsid w:val="0054112B"/>
    <w:rsid w:val="00541699"/>
    <w:rsid w:val="005416C8"/>
    <w:rsid w:val="00542A7E"/>
    <w:rsid w:val="00545226"/>
    <w:rsid w:val="0054634C"/>
    <w:rsid w:val="00546703"/>
    <w:rsid w:val="00551892"/>
    <w:rsid w:val="00551C98"/>
    <w:rsid w:val="00551FBE"/>
    <w:rsid w:val="00553FF3"/>
    <w:rsid w:val="00555320"/>
    <w:rsid w:val="005554CA"/>
    <w:rsid w:val="00555D1D"/>
    <w:rsid w:val="0055754A"/>
    <w:rsid w:val="0055754F"/>
    <w:rsid w:val="005615D8"/>
    <w:rsid w:val="00561BF9"/>
    <w:rsid w:val="00563D2E"/>
    <w:rsid w:val="00564021"/>
    <w:rsid w:val="0056441B"/>
    <w:rsid w:val="00564B00"/>
    <w:rsid w:val="00565578"/>
    <w:rsid w:val="00565FAD"/>
    <w:rsid w:val="0056653C"/>
    <w:rsid w:val="0056679A"/>
    <w:rsid w:val="00570D2A"/>
    <w:rsid w:val="00574BE6"/>
    <w:rsid w:val="0057544F"/>
    <w:rsid w:val="00581264"/>
    <w:rsid w:val="00582D3F"/>
    <w:rsid w:val="00583082"/>
    <w:rsid w:val="00583679"/>
    <w:rsid w:val="00583A9D"/>
    <w:rsid w:val="0058467E"/>
    <w:rsid w:val="00584CAD"/>
    <w:rsid w:val="0058573C"/>
    <w:rsid w:val="0058635F"/>
    <w:rsid w:val="00587A1F"/>
    <w:rsid w:val="00587A3E"/>
    <w:rsid w:val="005906EC"/>
    <w:rsid w:val="00590D9D"/>
    <w:rsid w:val="00592D43"/>
    <w:rsid w:val="00592E78"/>
    <w:rsid w:val="005949BE"/>
    <w:rsid w:val="00595443"/>
    <w:rsid w:val="00596192"/>
    <w:rsid w:val="00596E0A"/>
    <w:rsid w:val="005A2213"/>
    <w:rsid w:val="005A2C24"/>
    <w:rsid w:val="005A2E20"/>
    <w:rsid w:val="005A31C1"/>
    <w:rsid w:val="005B0772"/>
    <w:rsid w:val="005B07CA"/>
    <w:rsid w:val="005B0AFE"/>
    <w:rsid w:val="005B15E3"/>
    <w:rsid w:val="005B1BBA"/>
    <w:rsid w:val="005B1BCF"/>
    <w:rsid w:val="005B33C9"/>
    <w:rsid w:val="005B41CE"/>
    <w:rsid w:val="005B727B"/>
    <w:rsid w:val="005C06C6"/>
    <w:rsid w:val="005C1AE9"/>
    <w:rsid w:val="005C387E"/>
    <w:rsid w:val="005C3B78"/>
    <w:rsid w:val="005C3CE3"/>
    <w:rsid w:val="005C4EDB"/>
    <w:rsid w:val="005C5E94"/>
    <w:rsid w:val="005C6F5B"/>
    <w:rsid w:val="005C725E"/>
    <w:rsid w:val="005C7A05"/>
    <w:rsid w:val="005D0CEE"/>
    <w:rsid w:val="005D19D9"/>
    <w:rsid w:val="005D277B"/>
    <w:rsid w:val="005D31D5"/>
    <w:rsid w:val="005D4B8C"/>
    <w:rsid w:val="005D5295"/>
    <w:rsid w:val="005D579F"/>
    <w:rsid w:val="005D615E"/>
    <w:rsid w:val="005D68AB"/>
    <w:rsid w:val="005D7631"/>
    <w:rsid w:val="005D7664"/>
    <w:rsid w:val="005D78F0"/>
    <w:rsid w:val="005D7E6B"/>
    <w:rsid w:val="005E074E"/>
    <w:rsid w:val="005E0E25"/>
    <w:rsid w:val="005E17A4"/>
    <w:rsid w:val="005E19FB"/>
    <w:rsid w:val="005E4899"/>
    <w:rsid w:val="005E5152"/>
    <w:rsid w:val="005E526B"/>
    <w:rsid w:val="005F0A3D"/>
    <w:rsid w:val="005F1EE3"/>
    <w:rsid w:val="005F20C8"/>
    <w:rsid w:val="005F2652"/>
    <w:rsid w:val="005F3E87"/>
    <w:rsid w:val="005F47D6"/>
    <w:rsid w:val="005F6A5B"/>
    <w:rsid w:val="005F6F74"/>
    <w:rsid w:val="005F743E"/>
    <w:rsid w:val="006015E1"/>
    <w:rsid w:val="00601AE9"/>
    <w:rsid w:val="0060286E"/>
    <w:rsid w:val="00605671"/>
    <w:rsid w:val="00607385"/>
    <w:rsid w:val="006102C6"/>
    <w:rsid w:val="006105EE"/>
    <w:rsid w:val="0061084D"/>
    <w:rsid w:val="006121AD"/>
    <w:rsid w:val="00612534"/>
    <w:rsid w:val="00612821"/>
    <w:rsid w:val="006137E6"/>
    <w:rsid w:val="0061401C"/>
    <w:rsid w:val="006170DD"/>
    <w:rsid w:val="00617859"/>
    <w:rsid w:val="006179B1"/>
    <w:rsid w:val="00622052"/>
    <w:rsid w:val="006224B5"/>
    <w:rsid w:val="006230D1"/>
    <w:rsid w:val="006258FA"/>
    <w:rsid w:val="00625C0F"/>
    <w:rsid w:val="00626E47"/>
    <w:rsid w:val="006279B7"/>
    <w:rsid w:val="00631DB2"/>
    <w:rsid w:val="00632538"/>
    <w:rsid w:val="00633D47"/>
    <w:rsid w:val="00635120"/>
    <w:rsid w:val="006366E0"/>
    <w:rsid w:val="0063683D"/>
    <w:rsid w:val="0063728E"/>
    <w:rsid w:val="006375FB"/>
    <w:rsid w:val="006400BD"/>
    <w:rsid w:val="00640A9F"/>
    <w:rsid w:val="00640B0F"/>
    <w:rsid w:val="00640D8D"/>
    <w:rsid w:val="00640F65"/>
    <w:rsid w:val="00642DA9"/>
    <w:rsid w:val="006435A1"/>
    <w:rsid w:val="00643C71"/>
    <w:rsid w:val="00644366"/>
    <w:rsid w:val="00644800"/>
    <w:rsid w:val="00645C1E"/>
    <w:rsid w:val="0064716D"/>
    <w:rsid w:val="0064773F"/>
    <w:rsid w:val="00650BCB"/>
    <w:rsid w:val="006519F7"/>
    <w:rsid w:val="00652865"/>
    <w:rsid w:val="006541C4"/>
    <w:rsid w:val="006548B4"/>
    <w:rsid w:val="00654E78"/>
    <w:rsid w:val="00656BCA"/>
    <w:rsid w:val="006577F0"/>
    <w:rsid w:val="00657D27"/>
    <w:rsid w:val="006608EB"/>
    <w:rsid w:val="006615B2"/>
    <w:rsid w:val="00661EB3"/>
    <w:rsid w:val="00663FBB"/>
    <w:rsid w:val="00664A2D"/>
    <w:rsid w:val="00664B81"/>
    <w:rsid w:val="00666F64"/>
    <w:rsid w:val="006675FE"/>
    <w:rsid w:val="00670F6F"/>
    <w:rsid w:val="00672A18"/>
    <w:rsid w:val="00675F96"/>
    <w:rsid w:val="006767AA"/>
    <w:rsid w:val="0067699A"/>
    <w:rsid w:val="006776A9"/>
    <w:rsid w:val="00677F0B"/>
    <w:rsid w:val="0068130A"/>
    <w:rsid w:val="006820A1"/>
    <w:rsid w:val="00682386"/>
    <w:rsid w:val="0068464B"/>
    <w:rsid w:val="00684E5C"/>
    <w:rsid w:val="00685AAF"/>
    <w:rsid w:val="0068633F"/>
    <w:rsid w:val="00686E49"/>
    <w:rsid w:val="0068779D"/>
    <w:rsid w:val="0069098D"/>
    <w:rsid w:val="0069204D"/>
    <w:rsid w:val="00692CEE"/>
    <w:rsid w:val="0069462C"/>
    <w:rsid w:val="00694EC9"/>
    <w:rsid w:val="00696485"/>
    <w:rsid w:val="006A2097"/>
    <w:rsid w:val="006A268D"/>
    <w:rsid w:val="006A3D1F"/>
    <w:rsid w:val="006A43CF"/>
    <w:rsid w:val="006A67F9"/>
    <w:rsid w:val="006A68D9"/>
    <w:rsid w:val="006A790B"/>
    <w:rsid w:val="006B03FB"/>
    <w:rsid w:val="006B1199"/>
    <w:rsid w:val="006B1FDB"/>
    <w:rsid w:val="006B327A"/>
    <w:rsid w:val="006B5DDE"/>
    <w:rsid w:val="006B6B68"/>
    <w:rsid w:val="006C14BE"/>
    <w:rsid w:val="006C2522"/>
    <w:rsid w:val="006C2D40"/>
    <w:rsid w:val="006C3A1E"/>
    <w:rsid w:val="006C3D85"/>
    <w:rsid w:val="006C3F37"/>
    <w:rsid w:val="006D0197"/>
    <w:rsid w:val="006D6847"/>
    <w:rsid w:val="006D6EBD"/>
    <w:rsid w:val="006D742F"/>
    <w:rsid w:val="006D7D3F"/>
    <w:rsid w:val="006E1699"/>
    <w:rsid w:val="006E1902"/>
    <w:rsid w:val="006E208A"/>
    <w:rsid w:val="006E3267"/>
    <w:rsid w:val="006E3497"/>
    <w:rsid w:val="006E3691"/>
    <w:rsid w:val="006E4602"/>
    <w:rsid w:val="006E4AC5"/>
    <w:rsid w:val="006E656D"/>
    <w:rsid w:val="006F25E1"/>
    <w:rsid w:val="006F3E50"/>
    <w:rsid w:val="006F74F0"/>
    <w:rsid w:val="006F76CC"/>
    <w:rsid w:val="00700063"/>
    <w:rsid w:val="0070221A"/>
    <w:rsid w:val="00702957"/>
    <w:rsid w:val="007045CE"/>
    <w:rsid w:val="0070549C"/>
    <w:rsid w:val="007126B3"/>
    <w:rsid w:val="007126D3"/>
    <w:rsid w:val="00713E1B"/>
    <w:rsid w:val="00714032"/>
    <w:rsid w:val="00714E97"/>
    <w:rsid w:val="007159A0"/>
    <w:rsid w:val="007163F9"/>
    <w:rsid w:val="007171A5"/>
    <w:rsid w:val="007173FD"/>
    <w:rsid w:val="00720076"/>
    <w:rsid w:val="00722DA0"/>
    <w:rsid w:val="0072313D"/>
    <w:rsid w:val="0072370E"/>
    <w:rsid w:val="00723829"/>
    <w:rsid w:val="00723F0D"/>
    <w:rsid w:val="00727DB6"/>
    <w:rsid w:val="00730088"/>
    <w:rsid w:val="00730835"/>
    <w:rsid w:val="00730CF0"/>
    <w:rsid w:val="00730F35"/>
    <w:rsid w:val="00731615"/>
    <w:rsid w:val="00731643"/>
    <w:rsid w:val="00733CCB"/>
    <w:rsid w:val="0073446C"/>
    <w:rsid w:val="00734D64"/>
    <w:rsid w:val="00736EA1"/>
    <w:rsid w:val="007372B6"/>
    <w:rsid w:val="007411E3"/>
    <w:rsid w:val="00741916"/>
    <w:rsid w:val="007419C6"/>
    <w:rsid w:val="007422FC"/>
    <w:rsid w:val="007445B0"/>
    <w:rsid w:val="00746D97"/>
    <w:rsid w:val="00747FB6"/>
    <w:rsid w:val="00750409"/>
    <w:rsid w:val="007509A4"/>
    <w:rsid w:val="00751B1B"/>
    <w:rsid w:val="0075458B"/>
    <w:rsid w:val="00754B03"/>
    <w:rsid w:val="00754E2D"/>
    <w:rsid w:val="00755ABD"/>
    <w:rsid w:val="0075621C"/>
    <w:rsid w:val="00756D3F"/>
    <w:rsid w:val="00757338"/>
    <w:rsid w:val="00760A95"/>
    <w:rsid w:val="007615C5"/>
    <w:rsid w:val="0076168A"/>
    <w:rsid w:val="007643C7"/>
    <w:rsid w:val="007646B4"/>
    <w:rsid w:val="0076470A"/>
    <w:rsid w:val="00764A0E"/>
    <w:rsid w:val="00765F99"/>
    <w:rsid w:val="0076652D"/>
    <w:rsid w:val="00766943"/>
    <w:rsid w:val="007669A3"/>
    <w:rsid w:val="0076755F"/>
    <w:rsid w:val="00772509"/>
    <w:rsid w:val="00772584"/>
    <w:rsid w:val="00777A10"/>
    <w:rsid w:val="00777B13"/>
    <w:rsid w:val="007807F4"/>
    <w:rsid w:val="0078433A"/>
    <w:rsid w:val="00784775"/>
    <w:rsid w:val="00784919"/>
    <w:rsid w:val="00785A8E"/>
    <w:rsid w:val="00785BCE"/>
    <w:rsid w:val="00787D56"/>
    <w:rsid w:val="007902EB"/>
    <w:rsid w:val="00790465"/>
    <w:rsid w:val="00790A87"/>
    <w:rsid w:val="00791054"/>
    <w:rsid w:val="00792873"/>
    <w:rsid w:val="007936D6"/>
    <w:rsid w:val="00794330"/>
    <w:rsid w:val="00795D62"/>
    <w:rsid w:val="00796618"/>
    <w:rsid w:val="00796CDC"/>
    <w:rsid w:val="007972E5"/>
    <w:rsid w:val="007977E0"/>
    <w:rsid w:val="007A036C"/>
    <w:rsid w:val="007A0A2F"/>
    <w:rsid w:val="007A2584"/>
    <w:rsid w:val="007A3476"/>
    <w:rsid w:val="007A38B0"/>
    <w:rsid w:val="007A6D5E"/>
    <w:rsid w:val="007A703D"/>
    <w:rsid w:val="007B04C8"/>
    <w:rsid w:val="007B118C"/>
    <w:rsid w:val="007B1659"/>
    <w:rsid w:val="007B1B0D"/>
    <w:rsid w:val="007B2B2D"/>
    <w:rsid w:val="007B52D7"/>
    <w:rsid w:val="007B71CB"/>
    <w:rsid w:val="007B7417"/>
    <w:rsid w:val="007C00F7"/>
    <w:rsid w:val="007C022C"/>
    <w:rsid w:val="007C0470"/>
    <w:rsid w:val="007C1452"/>
    <w:rsid w:val="007C1B7C"/>
    <w:rsid w:val="007C1EBD"/>
    <w:rsid w:val="007C45A0"/>
    <w:rsid w:val="007C562D"/>
    <w:rsid w:val="007C5F10"/>
    <w:rsid w:val="007D0238"/>
    <w:rsid w:val="007D06B7"/>
    <w:rsid w:val="007D0B0A"/>
    <w:rsid w:val="007D2F68"/>
    <w:rsid w:val="007D3C50"/>
    <w:rsid w:val="007D4108"/>
    <w:rsid w:val="007D63D1"/>
    <w:rsid w:val="007D65D7"/>
    <w:rsid w:val="007D6AC8"/>
    <w:rsid w:val="007D70F1"/>
    <w:rsid w:val="007E06D5"/>
    <w:rsid w:val="007E091A"/>
    <w:rsid w:val="007E239A"/>
    <w:rsid w:val="007E382A"/>
    <w:rsid w:val="007E5485"/>
    <w:rsid w:val="007E5FEA"/>
    <w:rsid w:val="007E632B"/>
    <w:rsid w:val="007E7A7C"/>
    <w:rsid w:val="007E7E4E"/>
    <w:rsid w:val="007F0048"/>
    <w:rsid w:val="007F139F"/>
    <w:rsid w:val="007F22D0"/>
    <w:rsid w:val="007F443D"/>
    <w:rsid w:val="007F51F6"/>
    <w:rsid w:val="007F5FA4"/>
    <w:rsid w:val="007F61FA"/>
    <w:rsid w:val="007F621A"/>
    <w:rsid w:val="007F659B"/>
    <w:rsid w:val="007F68E0"/>
    <w:rsid w:val="007F6A6B"/>
    <w:rsid w:val="007F6E69"/>
    <w:rsid w:val="007F7786"/>
    <w:rsid w:val="00800794"/>
    <w:rsid w:val="00802150"/>
    <w:rsid w:val="00802C97"/>
    <w:rsid w:val="00803A42"/>
    <w:rsid w:val="00805F97"/>
    <w:rsid w:val="00806D03"/>
    <w:rsid w:val="0080703F"/>
    <w:rsid w:val="008075C3"/>
    <w:rsid w:val="00807C14"/>
    <w:rsid w:val="00810871"/>
    <w:rsid w:val="0081353A"/>
    <w:rsid w:val="0081422E"/>
    <w:rsid w:val="008149A3"/>
    <w:rsid w:val="008151DA"/>
    <w:rsid w:val="00816A90"/>
    <w:rsid w:val="00823292"/>
    <w:rsid w:val="00825120"/>
    <w:rsid w:val="00826E07"/>
    <w:rsid w:val="00826E22"/>
    <w:rsid w:val="008306D1"/>
    <w:rsid w:val="00831C3C"/>
    <w:rsid w:val="00833F74"/>
    <w:rsid w:val="008347CC"/>
    <w:rsid w:val="00835A69"/>
    <w:rsid w:val="00835E5A"/>
    <w:rsid w:val="008368E4"/>
    <w:rsid w:val="0083781C"/>
    <w:rsid w:val="00841310"/>
    <w:rsid w:val="008419D0"/>
    <w:rsid w:val="00842632"/>
    <w:rsid w:val="008428F2"/>
    <w:rsid w:val="00844183"/>
    <w:rsid w:val="00845BF9"/>
    <w:rsid w:val="008462BB"/>
    <w:rsid w:val="0084664C"/>
    <w:rsid w:val="00850B26"/>
    <w:rsid w:val="00850B9A"/>
    <w:rsid w:val="00851274"/>
    <w:rsid w:val="008529CF"/>
    <w:rsid w:val="00854083"/>
    <w:rsid w:val="0085436E"/>
    <w:rsid w:val="00855538"/>
    <w:rsid w:val="00856615"/>
    <w:rsid w:val="00856A21"/>
    <w:rsid w:val="00857060"/>
    <w:rsid w:val="008603F5"/>
    <w:rsid w:val="0086288B"/>
    <w:rsid w:val="008638CE"/>
    <w:rsid w:val="00864E9B"/>
    <w:rsid w:val="00866697"/>
    <w:rsid w:val="00870C46"/>
    <w:rsid w:val="00870EF3"/>
    <w:rsid w:val="0087264A"/>
    <w:rsid w:val="00872FFF"/>
    <w:rsid w:val="0087302E"/>
    <w:rsid w:val="00873AB4"/>
    <w:rsid w:val="00873C01"/>
    <w:rsid w:val="008765E8"/>
    <w:rsid w:val="00877128"/>
    <w:rsid w:val="00877F3D"/>
    <w:rsid w:val="00880796"/>
    <w:rsid w:val="00880948"/>
    <w:rsid w:val="00880BC0"/>
    <w:rsid w:val="008830B4"/>
    <w:rsid w:val="008831DA"/>
    <w:rsid w:val="008833AE"/>
    <w:rsid w:val="008834A4"/>
    <w:rsid w:val="008843AE"/>
    <w:rsid w:val="00884D25"/>
    <w:rsid w:val="00886F40"/>
    <w:rsid w:val="008905C1"/>
    <w:rsid w:val="00890C0D"/>
    <w:rsid w:val="0089225A"/>
    <w:rsid w:val="008930EC"/>
    <w:rsid w:val="00893364"/>
    <w:rsid w:val="00893ADE"/>
    <w:rsid w:val="0089452B"/>
    <w:rsid w:val="008945F6"/>
    <w:rsid w:val="00894AB7"/>
    <w:rsid w:val="008A1AE8"/>
    <w:rsid w:val="008A256D"/>
    <w:rsid w:val="008A274A"/>
    <w:rsid w:val="008A4068"/>
    <w:rsid w:val="008A43A3"/>
    <w:rsid w:val="008A48E9"/>
    <w:rsid w:val="008B0818"/>
    <w:rsid w:val="008B187D"/>
    <w:rsid w:val="008B18FC"/>
    <w:rsid w:val="008B20E0"/>
    <w:rsid w:val="008B237A"/>
    <w:rsid w:val="008B2574"/>
    <w:rsid w:val="008B2626"/>
    <w:rsid w:val="008B46E0"/>
    <w:rsid w:val="008B470F"/>
    <w:rsid w:val="008B5D80"/>
    <w:rsid w:val="008B5DCF"/>
    <w:rsid w:val="008B685D"/>
    <w:rsid w:val="008B723D"/>
    <w:rsid w:val="008C0483"/>
    <w:rsid w:val="008C09BA"/>
    <w:rsid w:val="008C14D5"/>
    <w:rsid w:val="008C1AC6"/>
    <w:rsid w:val="008C1C14"/>
    <w:rsid w:val="008C1CF6"/>
    <w:rsid w:val="008C25B7"/>
    <w:rsid w:val="008C3073"/>
    <w:rsid w:val="008C4052"/>
    <w:rsid w:val="008C45E4"/>
    <w:rsid w:val="008C64F5"/>
    <w:rsid w:val="008C6EA3"/>
    <w:rsid w:val="008D20B5"/>
    <w:rsid w:val="008D2827"/>
    <w:rsid w:val="008D3378"/>
    <w:rsid w:val="008D54F6"/>
    <w:rsid w:val="008D5727"/>
    <w:rsid w:val="008D5FA2"/>
    <w:rsid w:val="008D6103"/>
    <w:rsid w:val="008D6D00"/>
    <w:rsid w:val="008D76D7"/>
    <w:rsid w:val="008E1E06"/>
    <w:rsid w:val="008E3F1A"/>
    <w:rsid w:val="008E4B0F"/>
    <w:rsid w:val="008E7AFB"/>
    <w:rsid w:val="008F0609"/>
    <w:rsid w:val="008F10BB"/>
    <w:rsid w:val="008F15BD"/>
    <w:rsid w:val="008F18E1"/>
    <w:rsid w:val="008F1F97"/>
    <w:rsid w:val="008F283A"/>
    <w:rsid w:val="008F2DB1"/>
    <w:rsid w:val="008F2E16"/>
    <w:rsid w:val="008F5A65"/>
    <w:rsid w:val="0090077D"/>
    <w:rsid w:val="009007FE"/>
    <w:rsid w:val="009018B5"/>
    <w:rsid w:val="00901B44"/>
    <w:rsid w:val="00902803"/>
    <w:rsid w:val="00902E36"/>
    <w:rsid w:val="00902EB4"/>
    <w:rsid w:val="00902ED0"/>
    <w:rsid w:val="009058FA"/>
    <w:rsid w:val="009104FA"/>
    <w:rsid w:val="009106DD"/>
    <w:rsid w:val="00910EA3"/>
    <w:rsid w:val="00910F17"/>
    <w:rsid w:val="00911642"/>
    <w:rsid w:val="0091401B"/>
    <w:rsid w:val="009154F5"/>
    <w:rsid w:val="00915D05"/>
    <w:rsid w:val="00915E43"/>
    <w:rsid w:val="00915ECF"/>
    <w:rsid w:val="00916085"/>
    <w:rsid w:val="00916417"/>
    <w:rsid w:val="009203F3"/>
    <w:rsid w:val="009219CA"/>
    <w:rsid w:val="009226C9"/>
    <w:rsid w:val="00922845"/>
    <w:rsid w:val="009234A4"/>
    <w:rsid w:val="00923C2A"/>
    <w:rsid w:val="00923E1A"/>
    <w:rsid w:val="00924023"/>
    <w:rsid w:val="009271AB"/>
    <w:rsid w:val="00927B3B"/>
    <w:rsid w:val="00931D1C"/>
    <w:rsid w:val="00932F42"/>
    <w:rsid w:val="00932F62"/>
    <w:rsid w:val="00933334"/>
    <w:rsid w:val="009343C5"/>
    <w:rsid w:val="00934C28"/>
    <w:rsid w:val="00936BF7"/>
    <w:rsid w:val="00936C26"/>
    <w:rsid w:val="009372F1"/>
    <w:rsid w:val="0093734D"/>
    <w:rsid w:val="009379B0"/>
    <w:rsid w:val="00937B30"/>
    <w:rsid w:val="00940C07"/>
    <w:rsid w:val="00942229"/>
    <w:rsid w:val="00942CFE"/>
    <w:rsid w:val="00942FCB"/>
    <w:rsid w:val="00952311"/>
    <w:rsid w:val="00954740"/>
    <w:rsid w:val="009555AC"/>
    <w:rsid w:val="00956CE0"/>
    <w:rsid w:val="00957726"/>
    <w:rsid w:val="00957F59"/>
    <w:rsid w:val="00963126"/>
    <w:rsid w:val="00963317"/>
    <w:rsid w:val="00963A03"/>
    <w:rsid w:val="00963B67"/>
    <w:rsid w:val="0096461F"/>
    <w:rsid w:val="0096721B"/>
    <w:rsid w:val="00972651"/>
    <w:rsid w:val="00974A35"/>
    <w:rsid w:val="009765F6"/>
    <w:rsid w:val="009767D5"/>
    <w:rsid w:val="00977805"/>
    <w:rsid w:val="0098029F"/>
    <w:rsid w:val="00980F40"/>
    <w:rsid w:val="00982C8D"/>
    <w:rsid w:val="00985447"/>
    <w:rsid w:val="00985B35"/>
    <w:rsid w:val="009864FF"/>
    <w:rsid w:val="009869CA"/>
    <w:rsid w:val="00992CFC"/>
    <w:rsid w:val="00993523"/>
    <w:rsid w:val="009955ED"/>
    <w:rsid w:val="00996504"/>
    <w:rsid w:val="00997338"/>
    <w:rsid w:val="009979B3"/>
    <w:rsid w:val="009A0D58"/>
    <w:rsid w:val="009A18F7"/>
    <w:rsid w:val="009A19C3"/>
    <w:rsid w:val="009A1A26"/>
    <w:rsid w:val="009A253E"/>
    <w:rsid w:val="009A7754"/>
    <w:rsid w:val="009A7FED"/>
    <w:rsid w:val="009B076C"/>
    <w:rsid w:val="009B2493"/>
    <w:rsid w:val="009B2B87"/>
    <w:rsid w:val="009B6149"/>
    <w:rsid w:val="009B62BE"/>
    <w:rsid w:val="009B691D"/>
    <w:rsid w:val="009B6C76"/>
    <w:rsid w:val="009B7FB2"/>
    <w:rsid w:val="009C141B"/>
    <w:rsid w:val="009C1E0F"/>
    <w:rsid w:val="009C2724"/>
    <w:rsid w:val="009C2E40"/>
    <w:rsid w:val="009C2E4B"/>
    <w:rsid w:val="009C2E50"/>
    <w:rsid w:val="009C2F58"/>
    <w:rsid w:val="009C3E9C"/>
    <w:rsid w:val="009C4294"/>
    <w:rsid w:val="009C6A72"/>
    <w:rsid w:val="009C7A8E"/>
    <w:rsid w:val="009C7CF3"/>
    <w:rsid w:val="009C7DEC"/>
    <w:rsid w:val="009D13AA"/>
    <w:rsid w:val="009D1B34"/>
    <w:rsid w:val="009D1B9A"/>
    <w:rsid w:val="009D3279"/>
    <w:rsid w:val="009D3438"/>
    <w:rsid w:val="009D4F8B"/>
    <w:rsid w:val="009D6FFA"/>
    <w:rsid w:val="009E0555"/>
    <w:rsid w:val="009E1097"/>
    <w:rsid w:val="009E1DB8"/>
    <w:rsid w:val="009E1F74"/>
    <w:rsid w:val="009E32E0"/>
    <w:rsid w:val="009E534F"/>
    <w:rsid w:val="009E5401"/>
    <w:rsid w:val="009E59A1"/>
    <w:rsid w:val="009E5CBF"/>
    <w:rsid w:val="009F21C3"/>
    <w:rsid w:val="009F2527"/>
    <w:rsid w:val="009F2A18"/>
    <w:rsid w:val="009F2A6F"/>
    <w:rsid w:val="009F406D"/>
    <w:rsid w:val="009F4B4E"/>
    <w:rsid w:val="009F523D"/>
    <w:rsid w:val="009F5D63"/>
    <w:rsid w:val="009F6B9F"/>
    <w:rsid w:val="009F7214"/>
    <w:rsid w:val="009F7536"/>
    <w:rsid w:val="00A00291"/>
    <w:rsid w:val="00A00621"/>
    <w:rsid w:val="00A00841"/>
    <w:rsid w:val="00A0088E"/>
    <w:rsid w:val="00A01009"/>
    <w:rsid w:val="00A019DC"/>
    <w:rsid w:val="00A02134"/>
    <w:rsid w:val="00A025AF"/>
    <w:rsid w:val="00A037EC"/>
    <w:rsid w:val="00A0401C"/>
    <w:rsid w:val="00A041C0"/>
    <w:rsid w:val="00A047C3"/>
    <w:rsid w:val="00A0537B"/>
    <w:rsid w:val="00A05736"/>
    <w:rsid w:val="00A05DDC"/>
    <w:rsid w:val="00A0648D"/>
    <w:rsid w:val="00A1217F"/>
    <w:rsid w:val="00A147C4"/>
    <w:rsid w:val="00A15078"/>
    <w:rsid w:val="00A16AF5"/>
    <w:rsid w:val="00A20047"/>
    <w:rsid w:val="00A21241"/>
    <w:rsid w:val="00A21CFD"/>
    <w:rsid w:val="00A23C2D"/>
    <w:rsid w:val="00A23D5D"/>
    <w:rsid w:val="00A241E7"/>
    <w:rsid w:val="00A24674"/>
    <w:rsid w:val="00A256F5"/>
    <w:rsid w:val="00A2595D"/>
    <w:rsid w:val="00A25C4C"/>
    <w:rsid w:val="00A25CCF"/>
    <w:rsid w:val="00A27704"/>
    <w:rsid w:val="00A310B9"/>
    <w:rsid w:val="00A3215B"/>
    <w:rsid w:val="00A32978"/>
    <w:rsid w:val="00A32CEB"/>
    <w:rsid w:val="00A339EA"/>
    <w:rsid w:val="00A35412"/>
    <w:rsid w:val="00A35CA1"/>
    <w:rsid w:val="00A360CF"/>
    <w:rsid w:val="00A3764B"/>
    <w:rsid w:val="00A37C74"/>
    <w:rsid w:val="00A41FCE"/>
    <w:rsid w:val="00A42374"/>
    <w:rsid w:val="00A44796"/>
    <w:rsid w:val="00A44F46"/>
    <w:rsid w:val="00A46096"/>
    <w:rsid w:val="00A46794"/>
    <w:rsid w:val="00A46B17"/>
    <w:rsid w:val="00A46F2D"/>
    <w:rsid w:val="00A503BB"/>
    <w:rsid w:val="00A5062B"/>
    <w:rsid w:val="00A511F9"/>
    <w:rsid w:val="00A518B3"/>
    <w:rsid w:val="00A5400E"/>
    <w:rsid w:val="00A544AF"/>
    <w:rsid w:val="00A54869"/>
    <w:rsid w:val="00A549FE"/>
    <w:rsid w:val="00A55180"/>
    <w:rsid w:val="00A55C82"/>
    <w:rsid w:val="00A56836"/>
    <w:rsid w:val="00A56CDF"/>
    <w:rsid w:val="00A570D0"/>
    <w:rsid w:val="00A60E00"/>
    <w:rsid w:val="00A60FF6"/>
    <w:rsid w:val="00A61E47"/>
    <w:rsid w:val="00A629AB"/>
    <w:rsid w:val="00A62D0B"/>
    <w:rsid w:val="00A648E2"/>
    <w:rsid w:val="00A65970"/>
    <w:rsid w:val="00A6697B"/>
    <w:rsid w:val="00A66CB7"/>
    <w:rsid w:val="00A70306"/>
    <w:rsid w:val="00A7070A"/>
    <w:rsid w:val="00A71039"/>
    <w:rsid w:val="00A736CF"/>
    <w:rsid w:val="00A73E52"/>
    <w:rsid w:val="00A773D3"/>
    <w:rsid w:val="00A77771"/>
    <w:rsid w:val="00A815F4"/>
    <w:rsid w:val="00A82445"/>
    <w:rsid w:val="00A83363"/>
    <w:rsid w:val="00A838E4"/>
    <w:rsid w:val="00A900A5"/>
    <w:rsid w:val="00A90EBE"/>
    <w:rsid w:val="00A938BB"/>
    <w:rsid w:val="00A93E52"/>
    <w:rsid w:val="00A96316"/>
    <w:rsid w:val="00A97315"/>
    <w:rsid w:val="00A97451"/>
    <w:rsid w:val="00AA0E3D"/>
    <w:rsid w:val="00AA0F9E"/>
    <w:rsid w:val="00AA145B"/>
    <w:rsid w:val="00AA2C5A"/>
    <w:rsid w:val="00AA4CAC"/>
    <w:rsid w:val="00AA6229"/>
    <w:rsid w:val="00AB082B"/>
    <w:rsid w:val="00AB174E"/>
    <w:rsid w:val="00AB1CCA"/>
    <w:rsid w:val="00AB591F"/>
    <w:rsid w:val="00AB7E4D"/>
    <w:rsid w:val="00AC1072"/>
    <w:rsid w:val="00AC3665"/>
    <w:rsid w:val="00AC6F78"/>
    <w:rsid w:val="00AC7799"/>
    <w:rsid w:val="00AD0755"/>
    <w:rsid w:val="00AD2B61"/>
    <w:rsid w:val="00AD44C0"/>
    <w:rsid w:val="00AD7220"/>
    <w:rsid w:val="00AE0A9C"/>
    <w:rsid w:val="00AE21A2"/>
    <w:rsid w:val="00AE4B7D"/>
    <w:rsid w:val="00AE4F0A"/>
    <w:rsid w:val="00AE537B"/>
    <w:rsid w:val="00AE55FC"/>
    <w:rsid w:val="00AE702A"/>
    <w:rsid w:val="00AE75C4"/>
    <w:rsid w:val="00AF00FE"/>
    <w:rsid w:val="00AF0224"/>
    <w:rsid w:val="00AF0746"/>
    <w:rsid w:val="00AF0F63"/>
    <w:rsid w:val="00AF15B4"/>
    <w:rsid w:val="00AF1962"/>
    <w:rsid w:val="00AF25B0"/>
    <w:rsid w:val="00AF36A1"/>
    <w:rsid w:val="00AF470D"/>
    <w:rsid w:val="00AF54A3"/>
    <w:rsid w:val="00AF54C7"/>
    <w:rsid w:val="00AF57B0"/>
    <w:rsid w:val="00AF6139"/>
    <w:rsid w:val="00AF6C00"/>
    <w:rsid w:val="00AF7BFE"/>
    <w:rsid w:val="00B00A95"/>
    <w:rsid w:val="00B00AED"/>
    <w:rsid w:val="00B00E75"/>
    <w:rsid w:val="00B01A5C"/>
    <w:rsid w:val="00B02652"/>
    <w:rsid w:val="00B03339"/>
    <w:rsid w:val="00B035C0"/>
    <w:rsid w:val="00B04E90"/>
    <w:rsid w:val="00B04F46"/>
    <w:rsid w:val="00B0556B"/>
    <w:rsid w:val="00B065E1"/>
    <w:rsid w:val="00B07444"/>
    <w:rsid w:val="00B11347"/>
    <w:rsid w:val="00B12305"/>
    <w:rsid w:val="00B12D8C"/>
    <w:rsid w:val="00B133E1"/>
    <w:rsid w:val="00B1372B"/>
    <w:rsid w:val="00B1408E"/>
    <w:rsid w:val="00B1566B"/>
    <w:rsid w:val="00B15C0F"/>
    <w:rsid w:val="00B17F06"/>
    <w:rsid w:val="00B21232"/>
    <w:rsid w:val="00B2143A"/>
    <w:rsid w:val="00B214FC"/>
    <w:rsid w:val="00B222C4"/>
    <w:rsid w:val="00B24D14"/>
    <w:rsid w:val="00B2664C"/>
    <w:rsid w:val="00B26775"/>
    <w:rsid w:val="00B26E18"/>
    <w:rsid w:val="00B27558"/>
    <w:rsid w:val="00B278F3"/>
    <w:rsid w:val="00B27B41"/>
    <w:rsid w:val="00B30739"/>
    <w:rsid w:val="00B30FCD"/>
    <w:rsid w:val="00B32CB5"/>
    <w:rsid w:val="00B340BF"/>
    <w:rsid w:val="00B34198"/>
    <w:rsid w:val="00B342AE"/>
    <w:rsid w:val="00B34A99"/>
    <w:rsid w:val="00B34B77"/>
    <w:rsid w:val="00B34F4F"/>
    <w:rsid w:val="00B36D15"/>
    <w:rsid w:val="00B37307"/>
    <w:rsid w:val="00B40B54"/>
    <w:rsid w:val="00B40FF8"/>
    <w:rsid w:val="00B41D0A"/>
    <w:rsid w:val="00B42348"/>
    <w:rsid w:val="00B43888"/>
    <w:rsid w:val="00B438BC"/>
    <w:rsid w:val="00B448C4"/>
    <w:rsid w:val="00B45520"/>
    <w:rsid w:val="00B45918"/>
    <w:rsid w:val="00B46584"/>
    <w:rsid w:val="00B46AB9"/>
    <w:rsid w:val="00B47D51"/>
    <w:rsid w:val="00B508C7"/>
    <w:rsid w:val="00B51E65"/>
    <w:rsid w:val="00B52326"/>
    <w:rsid w:val="00B5435C"/>
    <w:rsid w:val="00B60931"/>
    <w:rsid w:val="00B629F7"/>
    <w:rsid w:val="00B634AC"/>
    <w:rsid w:val="00B63941"/>
    <w:rsid w:val="00B646E4"/>
    <w:rsid w:val="00B65AE9"/>
    <w:rsid w:val="00B65E44"/>
    <w:rsid w:val="00B668C1"/>
    <w:rsid w:val="00B677CE"/>
    <w:rsid w:val="00B706F9"/>
    <w:rsid w:val="00B70F23"/>
    <w:rsid w:val="00B7121B"/>
    <w:rsid w:val="00B713BE"/>
    <w:rsid w:val="00B7257B"/>
    <w:rsid w:val="00B73164"/>
    <w:rsid w:val="00B733AF"/>
    <w:rsid w:val="00B73A68"/>
    <w:rsid w:val="00B75C00"/>
    <w:rsid w:val="00B769F2"/>
    <w:rsid w:val="00B76AD4"/>
    <w:rsid w:val="00B77C7C"/>
    <w:rsid w:val="00B77E25"/>
    <w:rsid w:val="00B80E64"/>
    <w:rsid w:val="00B8166E"/>
    <w:rsid w:val="00B820D7"/>
    <w:rsid w:val="00B822F6"/>
    <w:rsid w:val="00B824D5"/>
    <w:rsid w:val="00B84E0D"/>
    <w:rsid w:val="00B8558F"/>
    <w:rsid w:val="00B9073A"/>
    <w:rsid w:val="00B92FE7"/>
    <w:rsid w:val="00B95DEF"/>
    <w:rsid w:val="00B95E1E"/>
    <w:rsid w:val="00BA00EB"/>
    <w:rsid w:val="00BA080B"/>
    <w:rsid w:val="00BA1B30"/>
    <w:rsid w:val="00BA319E"/>
    <w:rsid w:val="00BA3A0D"/>
    <w:rsid w:val="00BA3EAA"/>
    <w:rsid w:val="00BA5B29"/>
    <w:rsid w:val="00BA78F7"/>
    <w:rsid w:val="00BB2121"/>
    <w:rsid w:val="00BB244E"/>
    <w:rsid w:val="00BB256C"/>
    <w:rsid w:val="00BB3AC8"/>
    <w:rsid w:val="00BB4D92"/>
    <w:rsid w:val="00BB5FA9"/>
    <w:rsid w:val="00BB75E6"/>
    <w:rsid w:val="00BC07DB"/>
    <w:rsid w:val="00BC19EE"/>
    <w:rsid w:val="00BC38CD"/>
    <w:rsid w:val="00BC3B85"/>
    <w:rsid w:val="00BC3C07"/>
    <w:rsid w:val="00BC43B5"/>
    <w:rsid w:val="00BC450A"/>
    <w:rsid w:val="00BD00DB"/>
    <w:rsid w:val="00BD0BCF"/>
    <w:rsid w:val="00BD26EC"/>
    <w:rsid w:val="00BD27E1"/>
    <w:rsid w:val="00BD3324"/>
    <w:rsid w:val="00BD370E"/>
    <w:rsid w:val="00BD6B6E"/>
    <w:rsid w:val="00BD6C4C"/>
    <w:rsid w:val="00BE11C0"/>
    <w:rsid w:val="00BE1206"/>
    <w:rsid w:val="00BE17F2"/>
    <w:rsid w:val="00BE1D20"/>
    <w:rsid w:val="00BE2494"/>
    <w:rsid w:val="00BE3427"/>
    <w:rsid w:val="00BE3E6C"/>
    <w:rsid w:val="00BE4DB2"/>
    <w:rsid w:val="00BE54E6"/>
    <w:rsid w:val="00BE667C"/>
    <w:rsid w:val="00BE6A66"/>
    <w:rsid w:val="00BE7137"/>
    <w:rsid w:val="00BE7F72"/>
    <w:rsid w:val="00BF135B"/>
    <w:rsid w:val="00BF136B"/>
    <w:rsid w:val="00BF1DA0"/>
    <w:rsid w:val="00BF74BF"/>
    <w:rsid w:val="00BF7BBA"/>
    <w:rsid w:val="00C012E4"/>
    <w:rsid w:val="00C01F6F"/>
    <w:rsid w:val="00C0389D"/>
    <w:rsid w:val="00C0449B"/>
    <w:rsid w:val="00C045D2"/>
    <w:rsid w:val="00C0566F"/>
    <w:rsid w:val="00C0573B"/>
    <w:rsid w:val="00C061EC"/>
    <w:rsid w:val="00C065D1"/>
    <w:rsid w:val="00C0698D"/>
    <w:rsid w:val="00C13835"/>
    <w:rsid w:val="00C147AB"/>
    <w:rsid w:val="00C15E27"/>
    <w:rsid w:val="00C16A14"/>
    <w:rsid w:val="00C21187"/>
    <w:rsid w:val="00C21A52"/>
    <w:rsid w:val="00C21E86"/>
    <w:rsid w:val="00C222A2"/>
    <w:rsid w:val="00C22C06"/>
    <w:rsid w:val="00C24291"/>
    <w:rsid w:val="00C25644"/>
    <w:rsid w:val="00C25A47"/>
    <w:rsid w:val="00C27F94"/>
    <w:rsid w:val="00C300D6"/>
    <w:rsid w:val="00C305C5"/>
    <w:rsid w:val="00C32101"/>
    <w:rsid w:val="00C32DD9"/>
    <w:rsid w:val="00C3449E"/>
    <w:rsid w:val="00C34BB3"/>
    <w:rsid w:val="00C369A1"/>
    <w:rsid w:val="00C376E1"/>
    <w:rsid w:val="00C37B60"/>
    <w:rsid w:val="00C4185E"/>
    <w:rsid w:val="00C43C39"/>
    <w:rsid w:val="00C44AA7"/>
    <w:rsid w:val="00C44C64"/>
    <w:rsid w:val="00C45AD4"/>
    <w:rsid w:val="00C45F80"/>
    <w:rsid w:val="00C4618A"/>
    <w:rsid w:val="00C46696"/>
    <w:rsid w:val="00C50530"/>
    <w:rsid w:val="00C50F4B"/>
    <w:rsid w:val="00C51673"/>
    <w:rsid w:val="00C523A1"/>
    <w:rsid w:val="00C52F38"/>
    <w:rsid w:val="00C541D4"/>
    <w:rsid w:val="00C56564"/>
    <w:rsid w:val="00C57A55"/>
    <w:rsid w:val="00C61396"/>
    <w:rsid w:val="00C64583"/>
    <w:rsid w:val="00C66449"/>
    <w:rsid w:val="00C670B8"/>
    <w:rsid w:val="00C67475"/>
    <w:rsid w:val="00C67A74"/>
    <w:rsid w:val="00C67B98"/>
    <w:rsid w:val="00C7104F"/>
    <w:rsid w:val="00C72F88"/>
    <w:rsid w:val="00C74FD8"/>
    <w:rsid w:val="00C75468"/>
    <w:rsid w:val="00C7557F"/>
    <w:rsid w:val="00C75F58"/>
    <w:rsid w:val="00C80607"/>
    <w:rsid w:val="00C8097D"/>
    <w:rsid w:val="00C816E3"/>
    <w:rsid w:val="00C8244E"/>
    <w:rsid w:val="00C84D46"/>
    <w:rsid w:val="00C85951"/>
    <w:rsid w:val="00C86076"/>
    <w:rsid w:val="00C869CB"/>
    <w:rsid w:val="00C87013"/>
    <w:rsid w:val="00C873CC"/>
    <w:rsid w:val="00C8774B"/>
    <w:rsid w:val="00C90163"/>
    <w:rsid w:val="00C9040F"/>
    <w:rsid w:val="00C9132E"/>
    <w:rsid w:val="00C923DE"/>
    <w:rsid w:val="00C92C27"/>
    <w:rsid w:val="00C92F89"/>
    <w:rsid w:val="00C93314"/>
    <w:rsid w:val="00C95F13"/>
    <w:rsid w:val="00C95FB0"/>
    <w:rsid w:val="00C96F9B"/>
    <w:rsid w:val="00CA0429"/>
    <w:rsid w:val="00CA1DF1"/>
    <w:rsid w:val="00CA23FF"/>
    <w:rsid w:val="00CA2401"/>
    <w:rsid w:val="00CA25BB"/>
    <w:rsid w:val="00CA266C"/>
    <w:rsid w:val="00CA26B6"/>
    <w:rsid w:val="00CA3290"/>
    <w:rsid w:val="00CA42CD"/>
    <w:rsid w:val="00CA4775"/>
    <w:rsid w:val="00CA4D5B"/>
    <w:rsid w:val="00CA4FC5"/>
    <w:rsid w:val="00CA6722"/>
    <w:rsid w:val="00CA7B13"/>
    <w:rsid w:val="00CB1A34"/>
    <w:rsid w:val="00CB1E01"/>
    <w:rsid w:val="00CB23E0"/>
    <w:rsid w:val="00CB294D"/>
    <w:rsid w:val="00CB51C6"/>
    <w:rsid w:val="00CB591A"/>
    <w:rsid w:val="00CB7B76"/>
    <w:rsid w:val="00CC0304"/>
    <w:rsid w:val="00CC09F6"/>
    <w:rsid w:val="00CC0DDA"/>
    <w:rsid w:val="00CC1244"/>
    <w:rsid w:val="00CC4804"/>
    <w:rsid w:val="00CC55D7"/>
    <w:rsid w:val="00CC5E91"/>
    <w:rsid w:val="00CC6472"/>
    <w:rsid w:val="00CC7D5E"/>
    <w:rsid w:val="00CD0282"/>
    <w:rsid w:val="00CD0D85"/>
    <w:rsid w:val="00CD34A9"/>
    <w:rsid w:val="00CD3A3E"/>
    <w:rsid w:val="00CD4146"/>
    <w:rsid w:val="00CD5A7C"/>
    <w:rsid w:val="00CE0962"/>
    <w:rsid w:val="00CE1651"/>
    <w:rsid w:val="00CE1A8A"/>
    <w:rsid w:val="00CE1FC2"/>
    <w:rsid w:val="00CE2F86"/>
    <w:rsid w:val="00CE3DE0"/>
    <w:rsid w:val="00CE409B"/>
    <w:rsid w:val="00CE564C"/>
    <w:rsid w:val="00CE5DF4"/>
    <w:rsid w:val="00CE61FD"/>
    <w:rsid w:val="00CE6AA3"/>
    <w:rsid w:val="00CE6D72"/>
    <w:rsid w:val="00CE6FAC"/>
    <w:rsid w:val="00CE7D98"/>
    <w:rsid w:val="00CF110F"/>
    <w:rsid w:val="00CF2AED"/>
    <w:rsid w:val="00CF3B3F"/>
    <w:rsid w:val="00CF47E3"/>
    <w:rsid w:val="00CF51DB"/>
    <w:rsid w:val="00CF5B7B"/>
    <w:rsid w:val="00CF65C5"/>
    <w:rsid w:val="00CF674F"/>
    <w:rsid w:val="00CF75B8"/>
    <w:rsid w:val="00D01B3D"/>
    <w:rsid w:val="00D02E9E"/>
    <w:rsid w:val="00D03B2E"/>
    <w:rsid w:val="00D05605"/>
    <w:rsid w:val="00D05D61"/>
    <w:rsid w:val="00D078F1"/>
    <w:rsid w:val="00D117FC"/>
    <w:rsid w:val="00D119E8"/>
    <w:rsid w:val="00D12001"/>
    <w:rsid w:val="00D14557"/>
    <w:rsid w:val="00D15149"/>
    <w:rsid w:val="00D15352"/>
    <w:rsid w:val="00D165DB"/>
    <w:rsid w:val="00D16708"/>
    <w:rsid w:val="00D17EA6"/>
    <w:rsid w:val="00D21045"/>
    <w:rsid w:val="00D221E6"/>
    <w:rsid w:val="00D22F22"/>
    <w:rsid w:val="00D24789"/>
    <w:rsid w:val="00D249F9"/>
    <w:rsid w:val="00D25866"/>
    <w:rsid w:val="00D26FB7"/>
    <w:rsid w:val="00D2717A"/>
    <w:rsid w:val="00D2771E"/>
    <w:rsid w:val="00D3064A"/>
    <w:rsid w:val="00D3090D"/>
    <w:rsid w:val="00D37E69"/>
    <w:rsid w:val="00D41AAF"/>
    <w:rsid w:val="00D42EA0"/>
    <w:rsid w:val="00D43758"/>
    <w:rsid w:val="00D439E5"/>
    <w:rsid w:val="00D46BC5"/>
    <w:rsid w:val="00D47A71"/>
    <w:rsid w:val="00D5134B"/>
    <w:rsid w:val="00D51367"/>
    <w:rsid w:val="00D5247E"/>
    <w:rsid w:val="00D5281F"/>
    <w:rsid w:val="00D53B75"/>
    <w:rsid w:val="00D57409"/>
    <w:rsid w:val="00D5760E"/>
    <w:rsid w:val="00D57F94"/>
    <w:rsid w:val="00D601F2"/>
    <w:rsid w:val="00D60B19"/>
    <w:rsid w:val="00D612CA"/>
    <w:rsid w:val="00D664C9"/>
    <w:rsid w:val="00D7173A"/>
    <w:rsid w:val="00D71785"/>
    <w:rsid w:val="00D71C45"/>
    <w:rsid w:val="00D71F5B"/>
    <w:rsid w:val="00D73799"/>
    <w:rsid w:val="00D74BFC"/>
    <w:rsid w:val="00D757E9"/>
    <w:rsid w:val="00D759F2"/>
    <w:rsid w:val="00D75BBE"/>
    <w:rsid w:val="00D760B2"/>
    <w:rsid w:val="00D76381"/>
    <w:rsid w:val="00D77B38"/>
    <w:rsid w:val="00D77FE0"/>
    <w:rsid w:val="00D8066F"/>
    <w:rsid w:val="00D81887"/>
    <w:rsid w:val="00D81934"/>
    <w:rsid w:val="00D8368F"/>
    <w:rsid w:val="00D84115"/>
    <w:rsid w:val="00D8512D"/>
    <w:rsid w:val="00D85ECC"/>
    <w:rsid w:val="00D85F69"/>
    <w:rsid w:val="00D867B5"/>
    <w:rsid w:val="00D86EA5"/>
    <w:rsid w:val="00D871AC"/>
    <w:rsid w:val="00D87662"/>
    <w:rsid w:val="00D908E1"/>
    <w:rsid w:val="00D92911"/>
    <w:rsid w:val="00D94663"/>
    <w:rsid w:val="00D95036"/>
    <w:rsid w:val="00D95275"/>
    <w:rsid w:val="00D965F8"/>
    <w:rsid w:val="00D9668D"/>
    <w:rsid w:val="00D96F97"/>
    <w:rsid w:val="00DA0251"/>
    <w:rsid w:val="00DA384F"/>
    <w:rsid w:val="00DA52CF"/>
    <w:rsid w:val="00DA56FE"/>
    <w:rsid w:val="00DA6DCF"/>
    <w:rsid w:val="00DA6F69"/>
    <w:rsid w:val="00DB0515"/>
    <w:rsid w:val="00DB24EA"/>
    <w:rsid w:val="00DB2844"/>
    <w:rsid w:val="00DB3158"/>
    <w:rsid w:val="00DB36FF"/>
    <w:rsid w:val="00DB37DB"/>
    <w:rsid w:val="00DB420B"/>
    <w:rsid w:val="00DB4C70"/>
    <w:rsid w:val="00DB56CC"/>
    <w:rsid w:val="00DB6546"/>
    <w:rsid w:val="00DB66A6"/>
    <w:rsid w:val="00DC0B03"/>
    <w:rsid w:val="00DC0ECA"/>
    <w:rsid w:val="00DC3062"/>
    <w:rsid w:val="00DC311C"/>
    <w:rsid w:val="00DC5744"/>
    <w:rsid w:val="00DC628C"/>
    <w:rsid w:val="00DC6FAA"/>
    <w:rsid w:val="00DD05CC"/>
    <w:rsid w:val="00DD3651"/>
    <w:rsid w:val="00DD44CF"/>
    <w:rsid w:val="00DD4D88"/>
    <w:rsid w:val="00DD5BAF"/>
    <w:rsid w:val="00DD63E3"/>
    <w:rsid w:val="00DD6546"/>
    <w:rsid w:val="00DD79EC"/>
    <w:rsid w:val="00DD7E55"/>
    <w:rsid w:val="00DE0BB2"/>
    <w:rsid w:val="00DE1A00"/>
    <w:rsid w:val="00DE3E21"/>
    <w:rsid w:val="00DE3E56"/>
    <w:rsid w:val="00DE44AC"/>
    <w:rsid w:val="00DE45B8"/>
    <w:rsid w:val="00DE591F"/>
    <w:rsid w:val="00DE6520"/>
    <w:rsid w:val="00DF31BA"/>
    <w:rsid w:val="00DF3435"/>
    <w:rsid w:val="00DF4800"/>
    <w:rsid w:val="00DF48F9"/>
    <w:rsid w:val="00DF574B"/>
    <w:rsid w:val="00DF7D0D"/>
    <w:rsid w:val="00E0133C"/>
    <w:rsid w:val="00E01890"/>
    <w:rsid w:val="00E01E04"/>
    <w:rsid w:val="00E0232B"/>
    <w:rsid w:val="00E02CF2"/>
    <w:rsid w:val="00E0375C"/>
    <w:rsid w:val="00E039E3"/>
    <w:rsid w:val="00E03B92"/>
    <w:rsid w:val="00E0492E"/>
    <w:rsid w:val="00E05415"/>
    <w:rsid w:val="00E054EC"/>
    <w:rsid w:val="00E059A3"/>
    <w:rsid w:val="00E06517"/>
    <w:rsid w:val="00E11172"/>
    <w:rsid w:val="00E124ED"/>
    <w:rsid w:val="00E1275F"/>
    <w:rsid w:val="00E14041"/>
    <w:rsid w:val="00E14151"/>
    <w:rsid w:val="00E14CED"/>
    <w:rsid w:val="00E15BF6"/>
    <w:rsid w:val="00E169FB"/>
    <w:rsid w:val="00E172AA"/>
    <w:rsid w:val="00E17518"/>
    <w:rsid w:val="00E17B6D"/>
    <w:rsid w:val="00E20442"/>
    <w:rsid w:val="00E20EDB"/>
    <w:rsid w:val="00E2174F"/>
    <w:rsid w:val="00E30869"/>
    <w:rsid w:val="00E31679"/>
    <w:rsid w:val="00E318D8"/>
    <w:rsid w:val="00E32328"/>
    <w:rsid w:val="00E32C9F"/>
    <w:rsid w:val="00E32E82"/>
    <w:rsid w:val="00E3378F"/>
    <w:rsid w:val="00E36899"/>
    <w:rsid w:val="00E40343"/>
    <w:rsid w:val="00E40BA8"/>
    <w:rsid w:val="00E4148F"/>
    <w:rsid w:val="00E4340C"/>
    <w:rsid w:val="00E43AC4"/>
    <w:rsid w:val="00E43CED"/>
    <w:rsid w:val="00E46697"/>
    <w:rsid w:val="00E46B6E"/>
    <w:rsid w:val="00E5043F"/>
    <w:rsid w:val="00E51F9D"/>
    <w:rsid w:val="00E52388"/>
    <w:rsid w:val="00E53C10"/>
    <w:rsid w:val="00E5465A"/>
    <w:rsid w:val="00E54D13"/>
    <w:rsid w:val="00E5529E"/>
    <w:rsid w:val="00E55329"/>
    <w:rsid w:val="00E55930"/>
    <w:rsid w:val="00E559E0"/>
    <w:rsid w:val="00E55E4C"/>
    <w:rsid w:val="00E56C8F"/>
    <w:rsid w:val="00E56F88"/>
    <w:rsid w:val="00E6035A"/>
    <w:rsid w:val="00E60CEA"/>
    <w:rsid w:val="00E644DF"/>
    <w:rsid w:val="00E65248"/>
    <w:rsid w:val="00E6627B"/>
    <w:rsid w:val="00E66C93"/>
    <w:rsid w:val="00E67FFE"/>
    <w:rsid w:val="00E70FBB"/>
    <w:rsid w:val="00E72E02"/>
    <w:rsid w:val="00E763FC"/>
    <w:rsid w:val="00E806A5"/>
    <w:rsid w:val="00E828A0"/>
    <w:rsid w:val="00E82FE9"/>
    <w:rsid w:val="00E86633"/>
    <w:rsid w:val="00E87456"/>
    <w:rsid w:val="00E87B65"/>
    <w:rsid w:val="00E87DA0"/>
    <w:rsid w:val="00E87FE3"/>
    <w:rsid w:val="00E90ABF"/>
    <w:rsid w:val="00E914B5"/>
    <w:rsid w:val="00E91565"/>
    <w:rsid w:val="00E91B38"/>
    <w:rsid w:val="00E920C3"/>
    <w:rsid w:val="00E93E68"/>
    <w:rsid w:val="00E959BE"/>
    <w:rsid w:val="00E96159"/>
    <w:rsid w:val="00E96641"/>
    <w:rsid w:val="00E96D62"/>
    <w:rsid w:val="00E9728A"/>
    <w:rsid w:val="00E9778E"/>
    <w:rsid w:val="00E97FB0"/>
    <w:rsid w:val="00EA389E"/>
    <w:rsid w:val="00EA5B12"/>
    <w:rsid w:val="00EA7508"/>
    <w:rsid w:val="00EB09FA"/>
    <w:rsid w:val="00EB1F52"/>
    <w:rsid w:val="00EB20DF"/>
    <w:rsid w:val="00EB3C79"/>
    <w:rsid w:val="00EB3F0B"/>
    <w:rsid w:val="00EB45CF"/>
    <w:rsid w:val="00EB472A"/>
    <w:rsid w:val="00EB4B0E"/>
    <w:rsid w:val="00EB5369"/>
    <w:rsid w:val="00EC0A10"/>
    <w:rsid w:val="00EC0BEE"/>
    <w:rsid w:val="00EC1992"/>
    <w:rsid w:val="00EC1A82"/>
    <w:rsid w:val="00EC1B8A"/>
    <w:rsid w:val="00EC2DDC"/>
    <w:rsid w:val="00EC33DD"/>
    <w:rsid w:val="00EC4412"/>
    <w:rsid w:val="00EC4881"/>
    <w:rsid w:val="00EC50E0"/>
    <w:rsid w:val="00EC5AB8"/>
    <w:rsid w:val="00EC6462"/>
    <w:rsid w:val="00EC71BD"/>
    <w:rsid w:val="00EC79C3"/>
    <w:rsid w:val="00EC7A15"/>
    <w:rsid w:val="00ED1CD1"/>
    <w:rsid w:val="00ED2611"/>
    <w:rsid w:val="00ED3A2F"/>
    <w:rsid w:val="00ED4D39"/>
    <w:rsid w:val="00ED560D"/>
    <w:rsid w:val="00ED5670"/>
    <w:rsid w:val="00EE061D"/>
    <w:rsid w:val="00EE1510"/>
    <w:rsid w:val="00EE204E"/>
    <w:rsid w:val="00EE228E"/>
    <w:rsid w:val="00EE24AD"/>
    <w:rsid w:val="00EE254D"/>
    <w:rsid w:val="00EE2B84"/>
    <w:rsid w:val="00EE3179"/>
    <w:rsid w:val="00EE3B12"/>
    <w:rsid w:val="00EE3D4A"/>
    <w:rsid w:val="00EE47A0"/>
    <w:rsid w:val="00EE4B50"/>
    <w:rsid w:val="00EE563E"/>
    <w:rsid w:val="00EE5A83"/>
    <w:rsid w:val="00EE5E19"/>
    <w:rsid w:val="00EE742F"/>
    <w:rsid w:val="00EF139C"/>
    <w:rsid w:val="00EF1B5D"/>
    <w:rsid w:val="00EF1CAF"/>
    <w:rsid w:val="00EF480F"/>
    <w:rsid w:val="00EF482B"/>
    <w:rsid w:val="00EF4B22"/>
    <w:rsid w:val="00F0104E"/>
    <w:rsid w:val="00F02822"/>
    <w:rsid w:val="00F035FD"/>
    <w:rsid w:val="00F039F3"/>
    <w:rsid w:val="00F04B67"/>
    <w:rsid w:val="00F04F81"/>
    <w:rsid w:val="00F05229"/>
    <w:rsid w:val="00F05B54"/>
    <w:rsid w:val="00F10771"/>
    <w:rsid w:val="00F10E7B"/>
    <w:rsid w:val="00F11654"/>
    <w:rsid w:val="00F129F4"/>
    <w:rsid w:val="00F1309C"/>
    <w:rsid w:val="00F13D8E"/>
    <w:rsid w:val="00F13F87"/>
    <w:rsid w:val="00F14C9B"/>
    <w:rsid w:val="00F14CE0"/>
    <w:rsid w:val="00F153DA"/>
    <w:rsid w:val="00F15CB9"/>
    <w:rsid w:val="00F1749B"/>
    <w:rsid w:val="00F175E9"/>
    <w:rsid w:val="00F1798D"/>
    <w:rsid w:val="00F17DB2"/>
    <w:rsid w:val="00F23303"/>
    <w:rsid w:val="00F23935"/>
    <w:rsid w:val="00F25953"/>
    <w:rsid w:val="00F278DD"/>
    <w:rsid w:val="00F311CD"/>
    <w:rsid w:val="00F3147B"/>
    <w:rsid w:val="00F3150D"/>
    <w:rsid w:val="00F32410"/>
    <w:rsid w:val="00F32C24"/>
    <w:rsid w:val="00F330D3"/>
    <w:rsid w:val="00F33242"/>
    <w:rsid w:val="00F33A47"/>
    <w:rsid w:val="00F34C9D"/>
    <w:rsid w:val="00F3507E"/>
    <w:rsid w:val="00F35878"/>
    <w:rsid w:val="00F35C88"/>
    <w:rsid w:val="00F368EA"/>
    <w:rsid w:val="00F37FB4"/>
    <w:rsid w:val="00F4047B"/>
    <w:rsid w:val="00F40940"/>
    <w:rsid w:val="00F409C4"/>
    <w:rsid w:val="00F424FD"/>
    <w:rsid w:val="00F431CB"/>
    <w:rsid w:val="00F43C08"/>
    <w:rsid w:val="00F43F57"/>
    <w:rsid w:val="00F444DB"/>
    <w:rsid w:val="00F44FA4"/>
    <w:rsid w:val="00F469A9"/>
    <w:rsid w:val="00F5349B"/>
    <w:rsid w:val="00F54DB0"/>
    <w:rsid w:val="00F55417"/>
    <w:rsid w:val="00F55751"/>
    <w:rsid w:val="00F558A6"/>
    <w:rsid w:val="00F5609B"/>
    <w:rsid w:val="00F5646C"/>
    <w:rsid w:val="00F57F2E"/>
    <w:rsid w:val="00F604F1"/>
    <w:rsid w:val="00F60959"/>
    <w:rsid w:val="00F61405"/>
    <w:rsid w:val="00F62254"/>
    <w:rsid w:val="00F6296A"/>
    <w:rsid w:val="00F63D97"/>
    <w:rsid w:val="00F64D2A"/>
    <w:rsid w:val="00F650CE"/>
    <w:rsid w:val="00F656AB"/>
    <w:rsid w:val="00F67F8A"/>
    <w:rsid w:val="00F70B5B"/>
    <w:rsid w:val="00F713CB"/>
    <w:rsid w:val="00F71AE4"/>
    <w:rsid w:val="00F7238C"/>
    <w:rsid w:val="00F73567"/>
    <w:rsid w:val="00F73A0B"/>
    <w:rsid w:val="00F753BC"/>
    <w:rsid w:val="00F75444"/>
    <w:rsid w:val="00F80A63"/>
    <w:rsid w:val="00F8151E"/>
    <w:rsid w:val="00F81D2B"/>
    <w:rsid w:val="00F82DFF"/>
    <w:rsid w:val="00F82ED2"/>
    <w:rsid w:val="00F83C7F"/>
    <w:rsid w:val="00F85471"/>
    <w:rsid w:val="00F85544"/>
    <w:rsid w:val="00F855A3"/>
    <w:rsid w:val="00F858E5"/>
    <w:rsid w:val="00F86EDB"/>
    <w:rsid w:val="00F86F7E"/>
    <w:rsid w:val="00F8726F"/>
    <w:rsid w:val="00F8744F"/>
    <w:rsid w:val="00F90936"/>
    <w:rsid w:val="00F933DB"/>
    <w:rsid w:val="00F934D7"/>
    <w:rsid w:val="00F945B0"/>
    <w:rsid w:val="00F94E77"/>
    <w:rsid w:val="00F950EF"/>
    <w:rsid w:val="00F956FB"/>
    <w:rsid w:val="00F97F33"/>
    <w:rsid w:val="00FA0526"/>
    <w:rsid w:val="00FA1133"/>
    <w:rsid w:val="00FA2992"/>
    <w:rsid w:val="00FA3092"/>
    <w:rsid w:val="00FA3F32"/>
    <w:rsid w:val="00FA5CA9"/>
    <w:rsid w:val="00FA67C3"/>
    <w:rsid w:val="00FA6C21"/>
    <w:rsid w:val="00FA71A6"/>
    <w:rsid w:val="00FA7858"/>
    <w:rsid w:val="00FB05BF"/>
    <w:rsid w:val="00FB168C"/>
    <w:rsid w:val="00FB17EB"/>
    <w:rsid w:val="00FB36D5"/>
    <w:rsid w:val="00FB396C"/>
    <w:rsid w:val="00FB4F2A"/>
    <w:rsid w:val="00FB6421"/>
    <w:rsid w:val="00FB7433"/>
    <w:rsid w:val="00FB7D52"/>
    <w:rsid w:val="00FC07D3"/>
    <w:rsid w:val="00FC2F98"/>
    <w:rsid w:val="00FC3B7E"/>
    <w:rsid w:val="00FC4799"/>
    <w:rsid w:val="00FC7DB3"/>
    <w:rsid w:val="00FD0B6B"/>
    <w:rsid w:val="00FD1155"/>
    <w:rsid w:val="00FD17F1"/>
    <w:rsid w:val="00FD1B18"/>
    <w:rsid w:val="00FD22F7"/>
    <w:rsid w:val="00FD3038"/>
    <w:rsid w:val="00FD5498"/>
    <w:rsid w:val="00FD62F1"/>
    <w:rsid w:val="00FD6553"/>
    <w:rsid w:val="00FD6CBD"/>
    <w:rsid w:val="00FD6D21"/>
    <w:rsid w:val="00FD6FF7"/>
    <w:rsid w:val="00FD7596"/>
    <w:rsid w:val="00FE01D8"/>
    <w:rsid w:val="00FE0344"/>
    <w:rsid w:val="00FE079F"/>
    <w:rsid w:val="00FE0BF1"/>
    <w:rsid w:val="00FE1C83"/>
    <w:rsid w:val="00FE233F"/>
    <w:rsid w:val="00FE269A"/>
    <w:rsid w:val="00FE2FFA"/>
    <w:rsid w:val="00FE5F3C"/>
    <w:rsid w:val="00FE79B5"/>
    <w:rsid w:val="00FF061A"/>
    <w:rsid w:val="00FF0C1E"/>
    <w:rsid w:val="00FF0D9A"/>
    <w:rsid w:val="00FF0E93"/>
    <w:rsid w:val="00FF108F"/>
    <w:rsid w:val="00FF160E"/>
    <w:rsid w:val="00FF2084"/>
    <w:rsid w:val="00FF2EB1"/>
    <w:rsid w:val="00FF4596"/>
    <w:rsid w:val="00FF56ED"/>
    <w:rsid w:val="00FF6FC7"/>
    <w:rsid w:val="00FF77E5"/>
    <w:rsid w:val="00FF7826"/>
    <w:rsid w:val="2DC42CCB"/>
    <w:rsid w:val="626047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82"/>
    <o:shapelayout v:ext="edit">
      <o:idmap v:ext="edit" data="1"/>
    </o:shapelayout>
  </w:shapeDefaults>
  <w:decimalSymbol w:val="."/>
  <w:listSeparator w:val=","/>
  <w14:docId w14:val="35EC3967"/>
  <w15:chartTrackingRefBased/>
  <w15:docId w15:val="{0D4489CE-5A1F-41A8-9591-077DFA3D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lang w:eastAsia="en-US"/>
    </w:rPr>
  </w:style>
  <w:style w:type="paragraph" w:styleId="Heading1">
    <w:name w:val="heading 1"/>
    <w:basedOn w:val="Normal"/>
    <w:next w:val="Normal"/>
    <w:qFormat/>
    <w:pPr>
      <w:keepNext/>
      <w:jc w:val="center"/>
      <w:outlineLvl w:val="0"/>
    </w:pPr>
    <w:rPr>
      <w:b/>
      <w:sz w:val="18"/>
    </w:rPr>
  </w:style>
  <w:style w:type="paragraph" w:styleId="Heading2">
    <w:name w:val="heading 2"/>
    <w:basedOn w:val="Normal"/>
    <w:next w:val="Normal"/>
    <w:link w:val="Heading2Char"/>
    <w:qFormat/>
    <w:pPr>
      <w:keepNext/>
      <w:jc w:val="center"/>
      <w:outlineLvl w:val="1"/>
    </w:pPr>
    <w:rPr>
      <w:b/>
      <w:sz w:val="16"/>
    </w:rPr>
  </w:style>
  <w:style w:type="paragraph" w:styleId="Heading3">
    <w:name w:val="heading 3"/>
    <w:basedOn w:val="Normal"/>
    <w:next w:val="Normal"/>
    <w:link w:val="Heading3Char"/>
    <w:qFormat/>
    <w:pPr>
      <w:keepNext/>
      <w:jc w:val="center"/>
      <w:outlineLvl w:val="2"/>
    </w:pPr>
    <w:rPr>
      <w:b/>
      <w:sz w:val="22"/>
    </w:rPr>
  </w:style>
  <w:style w:type="paragraph" w:styleId="Heading4">
    <w:name w:val="heading 4"/>
    <w:basedOn w:val="Normal"/>
    <w:next w:val="Normal"/>
    <w:link w:val="Heading4Char"/>
    <w:qFormat/>
    <w:pPr>
      <w:keepNext/>
      <w:jc w:val="center"/>
      <w:outlineLvl w:val="3"/>
    </w:pPr>
    <w:rPr>
      <w:b/>
      <w:sz w:val="14"/>
    </w:rPr>
  </w:style>
  <w:style w:type="paragraph" w:styleId="Heading5">
    <w:name w:val="heading 5"/>
    <w:basedOn w:val="Normal"/>
    <w:next w:val="Normal"/>
    <w:qFormat/>
    <w:pPr>
      <w:keepNext/>
      <w:jc w:val="center"/>
      <w:outlineLvl w:val="4"/>
    </w:pPr>
    <w:rPr>
      <w:b/>
      <w:sz w:val="12"/>
    </w:rPr>
  </w:style>
  <w:style w:type="paragraph" w:styleId="Heading6">
    <w:name w:val="heading 6"/>
    <w:basedOn w:val="Normal"/>
    <w:next w:val="Normal"/>
    <w:qFormat/>
    <w:pPr>
      <w:keepNext/>
      <w:jc w:val="center"/>
      <w:outlineLvl w:val="5"/>
    </w:pPr>
    <w:rPr>
      <w:b/>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tabs>
        <w:tab w:val="left" w:pos="180"/>
      </w:tabs>
    </w:pPr>
    <w:rPr>
      <w:sz w:val="10"/>
    </w:rPr>
  </w:style>
  <w:style w:type="paragraph" w:styleId="BodyText2">
    <w:name w:val="Body Text 2"/>
    <w:basedOn w:val="Normal"/>
    <w:link w:val="BodyText2Char"/>
    <w:pPr>
      <w:jc w:val="center"/>
    </w:pPr>
    <w:rPr>
      <w:b/>
      <w:bCs/>
      <w:sz w:val="12"/>
    </w:rPr>
  </w:style>
  <w:style w:type="paragraph" w:styleId="Title">
    <w:name w:val="Title"/>
    <w:basedOn w:val="Normal"/>
    <w:qFormat/>
    <w:pPr>
      <w:jc w:val="center"/>
    </w:pPr>
    <w:rPr>
      <w:rFonts w:ascii="Times New Roman" w:hAnsi="Times New Roman"/>
      <w:b/>
      <w:i/>
      <w:sz w:val="22"/>
    </w:rPr>
  </w:style>
  <w:style w:type="paragraph" w:styleId="Subtitle">
    <w:name w:val="Subtitle"/>
    <w:basedOn w:val="Normal"/>
    <w:qFormat/>
    <w:pPr>
      <w:jc w:val="left"/>
    </w:pPr>
    <w:rPr>
      <w:rFonts w:ascii="Times New Roman" w:hAnsi="Times New Roman"/>
      <w:b/>
      <w:i/>
      <w:sz w:val="22"/>
    </w:rPr>
  </w:style>
  <w:style w:type="paragraph" w:customStyle="1" w:styleId="TxBrp13">
    <w:name w:val="TxBr_p13"/>
    <w:basedOn w:val="Normal"/>
    <w:pPr>
      <w:widowControl w:val="0"/>
      <w:tabs>
        <w:tab w:val="left" w:pos="651"/>
        <w:tab w:val="left" w:pos="2046"/>
      </w:tabs>
      <w:autoSpaceDE w:val="0"/>
      <w:autoSpaceDN w:val="0"/>
      <w:adjustRightInd w:val="0"/>
      <w:spacing w:line="277" w:lineRule="atLeast"/>
      <w:ind w:left="651" w:firstLine="1395"/>
      <w:jc w:val="left"/>
    </w:pPr>
    <w:rPr>
      <w:rFonts w:ascii="Times New Roman" w:hAnsi="Times New Roman"/>
      <w:sz w:val="20"/>
      <w:szCs w:val="24"/>
    </w:rPr>
  </w:style>
  <w:style w:type="character" w:styleId="Hyperlink">
    <w:name w:val="Hyperlink"/>
    <w:rPr>
      <w:color w:val="0000FF"/>
      <w:u w:val="single"/>
    </w:rPr>
  </w:style>
  <w:style w:type="paragraph" w:styleId="BalloonText">
    <w:name w:val="Balloon Text"/>
    <w:basedOn w:val="Normal"/>
    <w:semiHidden/>
    <w:rsid w:val="00DA6DCF"/>
    <w:rPr>
      <w:rFonts w:ascii="Tahoma" w:hAnsi="Tahoma" w:cs="Tahoma"/>
      <w:sz w:val="16"/>
      <w:szCs w:val="16"/>
    </w:rPr>
  </w:style>
  <w:style w:type="paragraph" w:styleId="BodyTextIndent">
    <w:name w:val="Body Text Indent"/>
    <w:basedOn w:val="Normal"/>
    <w:rsid w:val="00BA5B29"/>
    <w:pPr>
      <w:spacing w:after="120"/>
      <w:ind w:left="360"/>
    </w:pPr>
  </w:style>
  <w:style w:type="paragraph" w:styleId="NoSpacing">
    <w:name w:val="No Spacing"/>
    <w:uiPriority w:val="99"/>
    <w:qFormat/>
    <w:rsid w:val="000B5F20"/>
    <w:rPr>
      <w:rFonts w:ascii="Calibri" w:eastAsia="Calibri" w:hAnsi="Calibri"/>
      <w:sz w:val="22"/>
      <w:szCs w:val="22"/>
      <w:lang w:eastAsia="en-US"/>
    </w:rPr>
  </w:style>
  <w:style w:type="paragraph" w:styleId="BodyTextIndent2">
    <w:name w:val="Body Text Indent 2"/>
    <w:basedOn w:val="Normal"/>
    <w:link w:val="BodyTextIndent2Char"/>
    <w:rsid w:val="006A268D"/>
    <w:pPr>
      <w:spacing w:after="120" w:line="480" w:lineRule="auto"/>
      <w:ind w:left="360"/>
    </w:pPr>
  </w:style>
  <w:style w:type="character" w:customStyle="1" w:styleId="BodyTextIndent2Char">
    <w:name w:val="Body Text Indent 2 Char"/>
    <w:link w:val="BodyTextIndent2"/>
    <w:rsid w:val="006A268D"/>
    <w:rPr>
      <w:rFonts w:ascii="Arial" w:hAnsi="Arial"/>
      <w:sz w:val="24"/>
    </w:rPr>
  </w:style>
  <w:style w:type="character" w:customStyle="1" w:styleId="BodyText2Char">
    <w:name w:val="Body Text 2 Char"/>
    <w:link w:val="BodyText2"/>
    <w:rsid w:val="002849B5"/>
    <w:rPr>
      <w:rFonts w:ascii="Arial" w:hAnsi="Arial"/>
      <w:b/>
      <w:bCs/>
      <w:sz w:val="12"/>
    </w:rPr>
  </w:style>
  <w:style w:type="character" w:customStyle="1" w:styleId="Heading4Char">
    <w:name w:val="Heading 4 Char"/>
    <w:link w:val="Heading4"/>
    <w:rsid w:val="00EE204E"/>
    <w:rPr>
      <w:rFonts w:ascii="Arial" w:hAnsi="Arial"/>
      <w:b/>
      <w:sz w:val="14"/>
    </w:rPr>
  </w:style>
  <w:style w:type="character" w:customStyle="1" w:styleId="BodyTextChar">
    <w:name w:val="Body Text Char"/>
    <w:link w:val="BodyText"/>
    <w:rsid w:val="00EE204E"/>
    <w:rPr>
      <w:rFonts w:ascii="Arial" w:hAnsi="Arial"/>
      <w:sz w:val="10"/>
    </w:rPr>
  </w:style>
  <w:style w:type="paragraph" w:styleId="ListParagraph">
    <w:name w:val="List Paragraph"/>
    <w:basedOn w:val="Normal"/>
    <w:uiPriority w:val="34"/>
    <w:qFormat/>
    <w:rsid w:val="00A32978"/>
    <w:pPr>
      <w:ind w:left="720"/>
    </w:pPr>
  </w:style>
  <w:style w:type="paragraph" w:styleId="EndnoteText">
    <w:name w:val="endnote text"/>
    <w:basedOn w:val="Normal"/>
    <w:link w:val="EndnoteTextChar"/>
    <w:rsid w:val="00413FFA"/>
    <w:rPr>
      <w:sz w:val="20"/>
    </w:rPr>
  </w:style>
  <w:style w:type="character" w:customStyle="1" w:styleId="EndnoteTextChar">
    <w:name w:val="Endnote Text Char"/>
    <w:link w:val="EndnoteText"/>
    <w:rsid w:val="00413FFA"/>
    <w:rPr>
      <w:rFonts w:ascii="Arial" w:hAnsi="Arial"/>
    </w:rPr>
  </w:style>
  <w:style w:type="character" w:styleId="EndnoteReference">
    <w:name w:val="endnote reference"/>
    <w:rsid w:val="00413FFA"/>
    <w:rPr>
      <w:vertAlign w:val="superscript"/>
    </w:rPr>
  </w:style>
  <w:style w:type="character" w:customStyle="1" w:styleId="FooterChar">
    <w:name w:val="Footer Char"/>
    <w:link w:val="Footer"/>
    <w:uiPriority w:val="99"/>
    <w:rsid w:val="00F6296A"/>
    <w:rPr>
      <w:rFonts w:ascii="Arial" w:hAnsi="Arial"/>
      <w:sz w:val="24"/>
    </w:rPr>
  </w:style>
  <w:style w:type="character" w:customStyle="1" w:styleId="Heading2Char">
    <w:name w:val="Heading 2 Char"/>
    <w:link w:val="Heading2"/>
    <w:rsid w:val="000B711F"/>
    <w:rPr>
      <w:rFonts w:ascii="Arial" w:hAnsi="Arial"/>
      <w:b/>
      <w:sz w:val="16"/>
    </w:rPr>
  </w:style>
  <w:style w:type="character" w:customStyle="1" w:styleId="Heading3Char">
    <w:name w:val="Heading 3 Char"/>
    <w:link w:val="Heading3"/>
    <w:rsid w:val="000B711F"/>
    <w:rPr>
      <w:rFonts w:ascii="Arial" w:hAnsi="Arial"/>
      <w:b/>
      <w:sz w:val="22"/>
    </w:rPr>
  </w:style>
  <w:style w:type="paragraph" w:styleId="NormalWeb">
    <w:name w:val="Normal (Web)"/>
    <w:basedOn w:val="Normal"/>
    <w:uiPriority w:val="99"/>
    <w:unhideWhenUsed/>
    <w:rsid w:val="00C01F6F"/>
    <w:pPr>
      <w:spacing w:before="100" w:beforeAutospacing="1" w:after="100" w:afterAutospacing="1"/>
      <w:jc w:val="left"/>
    </w:pPr>
    <w:rPr>
      <w:rFonts w:ascii="Times New Roman" w:hAnsi="Times New Roman"/>
      <w:szCs w:val="24"/>
    </w:rPr>
  </w:style>
  <w:style w:type="paragraph" w:customStyle="1" w:styleId="Default">
    <w:name w:val="Default"/>
    <w:rsid w:val="003D744B"/>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7121">
      <w:bodyDiv w:val="1"/>
      <w:marLeft w:val="0"/>
      <w:marRight w:val="0"/>
      <w:marTop w:val="0"/>
      <w:marBottom w:val="0"/>
      <w:divBdr>
        <w:top w:val="none" w:sz="0" w:space="0" w:color="auto"/>
        <w:left w:val="none" w:sz="0" w:space="0" w:color="auto"/>
        <w:bottom w:val="none" w:sz="0" w:space="0" w:color="auto"/>
        <w:right w:val="none" w:sz="0" w:space="0" w:color="auto"/>
      </w:divBdr>
    </w:div>
    <w:div w:id="71657806">
      <w:bodyDiv w:val="1"/>
      <w:marLeft w:val="0"/>
      <w:marRight w:val="0"/>
      <w:marTop w:val="0"/>
      <w:marBottom w:val="0"/>
      <w:divBdr>
        <w:top w:val="none" w:sz="0" w:space="0" w:color="auto"/>
        <w:left w:val="none" w:sz="0" w:space="0" w:color="auto"/>
        <w:bottom w:val="none" w:sz="0" w:space="0" w:color="auto"/>
        <w:right w:val="none" w:sz="0" w:space="0" w:color="auto"/>
      </w:divBdr>
    </w:div>
    <w:div w:id="363603455">
      <w:bodyDiv w:val="1"/>
      <w:marLeft w:val="0"/>
      <w:marRight w:val="0"/>
      <w:marTop w:val="0"/>
      <w:marBottom w:val="0"/>
      <w:divBdr>
        <w:top w:val="none" w:sz="0" w:space="0" w:color="auto"/>
        <w:left w:val="none" w:sz="0" w:space="0" w:color="auto"/>
        <w:bottom w:val="none" w:sz="0" w:space="0" w:color="auto"/>
        <w:right w:val="none" w:sz="0" w:space="0" w:color="auto"/>
      </w:divBdr>
    </w:div>
    <w:div w:id="390201742">
      <w:bodyDiv w:val="1"/>
      <w:marLeft w:val="0"/>
      <w:marRight w:val="0"/>
      <w:marTop w:val="0"/>
      <w:marBottom w:val="0"/>
      <w:divBdr>
        <w:top w:val="none" w:sz="0" w:space="0" w:color="auto"/>
        <w:left w:val="none" w:sz="0" w:space="0" w:color="auto"/>
        <w:bottom w:val="none" w:sz="0" w:space="0" w:color="auto"/>
        <w:right w:val="none" w:sz="0" w:space="0" w:color="auto"/>
      </w:divBdr>
    </w:div>
    <w:div w:id="393238277">
      <w:bodyDiv w:val="1"/>
      <w:marLeft w:val="0"/>
      <w:marRight w:val="0"/>
      <w:marTop w:val="0"/>
      <w:marBottom w:val="0"/>
      <w:divBdr>
        <w:top w:val="none" w:sz="0" w:space="0" w:color="auto"/>
        <w:left w:val="none" w:sz="0" w:space="0" w:color="auto"/>
        <w:bottom w:val="none" w:sz="0" w:space="0" w:color="auto"/>
        <w:right w:val="none" w:sz="0" w:space="0" w:color="auto"/>
      </w:divBdr>
    </w:div>
    <w:div w:id="397830340">
      <w:bodyDiv w:val="1"/>
      <w:marLeft w:val="0"/>
      <w:marRight w:val="0"/>
      <w:marTop w:val="0"/>
      <w:marBottom w:val="0"/>
      <w:divBdr>
        <w:top w:val="none" w:sz="0" w:space="0" w:color="auto"/>
        <w:left w:val="none" w:sz="0" w:space="0" w:color="auto"/>
        <w:bottom w:val="none" w:sz="0" w:space="0" w:color="auto"/>
        <w:right w:val="none" w:sz="0" w:space="0" w:color="auto"/>
      </w:divBdr>
    </w:div>
    <w:div w:id="418447668">
      <w:bodyDiv w:val="1"/>
      <w:marLeft w:val="0"/>
      <w:marRight w:val="0"/>
      <w:marTop w:val="0"/>
      <w:marBottom w:val="0"/>
      <w:divBdr>
        <w:top w:val="none" w:sz="0" w:space="0" w:color="auto"/>
        <w:left w:val="none" w:sz="0" w:space="0" w:color="auto"/>
        <w:bottom w:val="none" w:sz="0" w:space="0" w:color="auto"/>
        <w:right w:val="none" w:sz="0" w:space="0" w:color="auto"/>
      </w:divBdr>
    </w:div>
    <w:div w:id="517543037">
      <w:bodyDiv w:val="1"/>
      <w:marLeft w:val="0"/>
      <w:marRight w:val="0"/>
      <w:marTop w:val="0"/>
      <w:marBottom w:val="0"/>
      <w:divBdr>
        <w:top w:val="none" w:sz="0" w:space="0" w:color="auto"/>
        <w:left w:val="none" w:sz="0" w:space="0" w:color="auto"/>
        <w:bottom w:val="none" w:sz="0" w:space="0" w:color="auto"/>
        <w:right w:val="none" w:sz="0" w:space="0" w:color="auto"/>
      </w:divBdr>
    </w:div>
    <w:div w:id="627277351">
      <w:bodyDiv w:val="1"/>
      <w:marLeft w:val="0"/>
      <w:marRight w:val="0"/>
      <w:marTop w:val="0"/>
      <w:marBottom w:val="0"/>
      <w:divBdr>
        <w:top w:val="none" w:sz="0" w:space="0" w:color="auto"/>
        <w:left w:val="none" w:sz="0" w:space="0" w:color="auto"/>
        <w:bottom w:val="none" w:sz="0" w:space="0" w:color="auto"/>
        <w:right w:val="none" w:sz="0" w:space="0" w:color="auto"/>
      </w:divBdr>
    </w:div>
    <w:div w:id="711005017">
      <w:bodyDiv w:val="1"/>
      <w:marLeft w:val="0"/>
      <w:marRight w:val="0"/>
      <w:marTop w:val="0"/>
      <w:marBottom w:val="0"/>
      <w:divBdr>
        <w:top w:val="none" w:sz="0" w:space="0" w:color="auto"/>
        <w:left w:val="none" w:sz="0" w:space="0" w:color="auto"/>
        <w:bottom w:val="none" w:sz="0" w:space="0" w:color="auto"/>
        <w:right w:val="none" w:sz="0" w:space="0" w:color="auto"/>
      </w:divBdr>
    </w:div>
    <w:div w:id="807209512">
      <w:bodyDiv w:val="1"/>
      <w:marLeft w:val="0"/>
      <w:marRight w:val="0"/>
      <w:marTop w:val="0"/>
      <w:marBottom w:val="0"/>
      <w:divBdr>
        <w:top w:val="none" w:sz="0" w:space="0" w:color="auto"/>
        <w:left w:val="none" w:sz="0" w:space="0" w:color="auto"/>
        <w:bottom w:val="none" w:sz="0" w:space="0" w:color="auto"/>
        <w:right w:val="none" w:sz="0" w:space="0" w:color="auto"/>
      </w:divBdr>
    </w:div>
    <w:div w:id="968824925">
      <w:bodyDiv w:val="1"/>
      <w:marLeft w:val="0"/>
      <w:marRight w:val="0"/>
      <w:marTop w:val="0"/>
      <w:marBottom w:val="0"/>
      <w:divBdr>
        <w:top w:val="none" w:sz="0" w:space="0" w:color="auto"/>
        <w:left w:val="none" w:sz="0" w:space="0" w:color="auto"/>
        <w:bottom w:val="none" w:sz="0" w:space="0" w:color="auto"/>
        <w:right w:val="none" w:sz="0" w:space="0" w:color="auto"/>
      </w:divBdr>
    </w:div>
    <w:div w:id="985478395">
      <w:bodyDiv w:val="1"/>
      <w:marLeft w:val="0"/>
      <w:marRight w:val="0"/>
      <w:marTop w:val="0"/>
      <w:marBottom w:val="0"/>
      <w:divBdr>
        <w:top w:val="none" w:sz="0" w:space="0" w:color="auto"/>
        <w:left w:val="none" w:sz="0" w:space="0" w:color="auto"/>
        <w:bottom w:val="none" w:sz="0" w:space="0" w:color="auto"/>
        <w:right w:val="none" w:sz="0" w:space="0" w:color="auto"/>
      </w:divBdr>
    </w:div>
    <w:div w:id="996764456">
      <w:bodyDiv w:val="1"/>
      <w:marLeft w:val="0"/>
      <w:marRight w:val="0"/>
      <w:marTop w:val="0"/>
      <w:marBottom w:val="0"/>
      <w:divBdr>
        <w:top w:val="none" w:sz="0" w:space="0" w:color="auto"/>
        <w:left w:val="none" w:sz="0" w:space="0" w:color="auto"/>
        <w:bottom w:val="none" w:sz="0" w:space="0" w:color="auto"/>
        <w:right w:val="none" w:sz="0" w:space="0" w:color="auto"/>
      </w:divBdr>
    </w:div>
    <w:div w:id="1031567317">
      <w:bodyDiv w:val="1"/>
      <w:marLeft w:val="0"/>
      <w:marRight w:val="0"/>
      <w:marTop w:val="0"/>
      <w:marBottom w:val="0"/>
      <w:divBdr>
        <w:top w:val="none" w:sz="0" w:space="0" w:color="auto"/>
        <w:left w:val="none" w:sz="0" w:space="0" w:color="auto"/>
        <w:bottom w:val="none" w:sz="0" w:space="0" w:color="auto"/>
        <w:right w:val="none" w:sz="0" w:space="0" w:color="auto"/>
      </w:divBdr>
    </w:div>
    <w:div w:id="1035159012">
      <w:bodyDiv w:val="1"/>
      <w:marLeft w:val="0"/>
      <w:marRight w:val="0"/>
      <w:marTop w:val="0"/>
      <w:marBottom w:val="0"/>
      <w:divBdr>
        <w:top w:val="none" w:sz="0" w:space="0" w:color="auto"/>
        <w:left w:val="none" w:sz="0" w:space="0" w:color="auto"/>
        <w:bottom w:val="none" w:sz="0" w:space="0" w:color="auto"/>
        <w:right w:val="none" w:sz="0" w:space="0" w:color="auto"/>
      </w:divBdr>
    </w:div>
    <w:div w:id="1157497088">
      <w:bodyDiv w:val="1"/>
      <w:marLeft w:val="0"/>
      <w:marRight w:val="0"/>
      <w:marTop w:val="0"/>
      <w:marBottom w:val="0"/>
      <w:divBdr>
        <w:top w:val="none" w:sz="0" w:space="0" w:color="auto"/>
        <w:left w:val="none" w:sz="0" w:space="0" w:color="auto"/>
        <w:bottom w:val="none" w:sz="0" w:space="0" w:color="auto"/>
        <w:right w:val="none" w:sz="0" w:space="0" w:color="auto"/>
      </w:divBdr>
    </w:div>
    <w:div w:id="1205755365">
      <w:bodyDiv w:val="1"/>
      <w:marLeft w:val="0"/>
      <w:marRight w:val="0"/>
      <w:marTop w:val="0"/>
      <w:marBottom w:val="0"/>
      <w:divBdr>
        <w:top w:val="none" w:sz="0" w:space="0" w:color="auto"/>
        <w:left w:val="none" w:sz="0" w:space="0" w:color="auto"/>
        <w:bottom w:val="none" w:sz="0" w:space="0" w:color="auto"/>
        <w:right w:val="none" w:sz="0" w:space="0" w:color="auto"/>
      </w:divBdr>
    </w:div>
    <w:div w:id="1354113883">
      <w:bodyDiv w:val="1"/>
      <w:marLeft w:val="0"/>
      <w:marRight w:val="0"/>
      <w:marTop w:val="0"/>
      <w:marBottom w:val="0"/>
      <w:divBdr>
        <w:top w:val="none" w:sz="0" w:space="0" w:color="auto"/>
        <w:left w:val="none" w:sz="0" w:space="0" w:color="auto"/>
        <w:bottom w:val="none" w:sz="0" w:space="0" w:color="auto"/>
        <w:right w:val="none" w:sz="0" w:space="0" w:color="auto"/>
      </w:divBdr>
    </w:div>
    <w:div w:id="1375426743">
      <w:bodyDiv w:val="1"/>
      <w:marLeft w:val="0"/>
      <w:marRight w:val="0"/>
      <w:marTop w:val="0"/>
      <w:marBottom w:val="0"/>
      <w:divBdr>
        <w:top w:val="none" w:sz="0" w:space="0" w:color="auto"/>
        <w:left w:val="none" w:sz="0" w:space="0" w:color="auto"/>
        <w:bottom w:val="none" w:sz="0" w:space="0" w:color="auto"/>
        <w:right w:val="none" w:sz="0" w:space="0" w:color="auto"/>
      </w:divBdr>
    </w:div>
    <w:div w:id="1553350158">
      <w:bodyDiv w:val="1"/>
      <w:marLeft w:val="0"/>
      <w:marRight w:val="0"/>
      <w:marTop w:val="0"/>
      <w:marBottom w:val="0"/>
      <w:divBdr>
        <w:top w:val="none" w:sz="0" w:space="0" w:color="auto"/>
        <w:left w:val="none" w:sz="0" w:space="0" w:color="auto"/>
        <w:bottom w:val="none" w:sz="0" w:space="0" w:color="auto"/>
        <w:right w:val="none" w:sz="0" w:space="0" w:color="auto"/>
      </w:divBdr>
    </w:div>
    <w:div w:id="1583177447">
      <w:bodyDiv w:val="1"/>
      <w:marLeft w:val="0"/>
      <w:marRight w:val="0"/>
      <w:marTop w:val="0"/>
      <w:marBottom w:val="0"/>
      <w:divBdr>
        <w:top w:val="none" w:sz="0" w:space="0" w:color="auto"/>
        <w:left w:val="none" w:sz="0" w:space="0" w:color="auto"/>
        <w:bottom w:val="none" w:sz="0" w:space="0" w:color="auto"/>
        <w:right w:val="none" w:sz="0" w:space="0" w:color="auto"/>
      </w:divBdr>
    </w:div>
    <w:div w:id="1605379571">
      <w:bodyDiv w:val="1"/>
      <w:marLeft w:val="0"/>
      <w:marRight w:val="0"/>
      <w:marTop w:val="0"/>
      <w:marBottom w:val="0"/>
      <w:divBdr>
        <w:top w:val="none" w:sz="0" w:space="0" w:color="auto"/>
        <w:left w:val="none" w:sz="0" w:space="0" w:color="auto"/>
        <w:bottom w:val="none" w:sz="0" w:space="0" w:color="auto"/>
        <w:right w:val="none" w:sz="0" w:space="0" w:color="auto"/>
      </w:divBdr>
    </w:div>
    <w:div w:id="204940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oleObject" Target="embeddings/oleObject3.bin"/><Relationship Id="rId5" Type="http://schemas.openxmlformats.org/officeDocument/2006/relationships/image" Target="media/image2.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matrr\Desktop\Letter%20Head%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0ABFE-FE5A-439A-A119-1ADB5275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2</Template>
  <TotalTime>24</TotalTime>
  <Pages>25</Pages>
  <Words>10807</Words>
  <Characters>55111</Characters>
  <Application>Microsoft Office Word</Application>
  <DocSecurity>0</DocSecurity>
  <Lines>459</Lines>
  <Paragraphs>131</Paragraphs>
  <ScaleCrop>false</ScaleCrop>
  <HeadingPairs>
    <vt:vector size="2" baseType="variant">
      <vt:variant>
        <vt:lpstr>Title</vt:lpstr>
      </vt:variant>
      <vt:variant>
        <vt:i4>1</vt:i4>
      </vt:variant>
    </vt:vector>
  </HeadingPairs>
  <TitlesOfParts>
    <vt:vector size="1" baseType="lpstr">
      <vt:lpstr>Dr</vt:lpstr>
    </vt:vector>
  </TitlesOfParts>
  <Company>State of Hawaii</Company>
  <LinksUpToDate>false</LinksUpToDate>
  <CharactersWithSpaces>65787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Ryan Imata</dc:creator>
  <cp:keywords/>
  <cp:lastModifiedBy>Phillips, Andrew K.</cp:lastModifiedBy>
  <cp:revision>4</cp:revision>
  <cp:lastPrinted>2017-11-15T01:10:00Z</cp:lastPrinted>
  <dcterms:created xsi:type="dcterms:W3CDTF">2020-10-28T19:55:00Z</dcterms:created>
  <dcterms:modified xsi:type="dcterms:W3CDTF">2020-11-18T06:45:00Z</dcterms:modified>
</cp:coreProperties>
</file>